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9F408D" w14:textId="77777777" w:rsidR="00CB4FE7" w:rsidRPr="00CB4FE7" w:rsidRDefault="00CB4FE7" w:rsidP="00CB4FE7">
      <w:pPr>
        <w:pStyle w:val="Heading1"/>
      </w:pPr>
      <w:bookmarkStart w:id="0" w:name="_GoBack"/>
      <w:r w:rsidRPr="00CB4FE7">
        <w:t xml:space="preserve">Employee File Compliance Checklist: </w:t>
      </w:r>
    </w:p>
    <w:bookmarkEnd w:id="0"/>
    <w:p w14:paraId="0E7C1560" w14:textId="77777777" w:rsidR="00CB4FE7" w:rsidRPr="00CB4FE7" w:rsidRDefault="00CB4FE7" w:rsidP="00CB4FE7">
      <w:pPr>
        <w:pStyle w:val="Heading2"/>
      </w:pPr>
      <w:r w:rsidRPr="00CB4FE7">
        <w:t>HR Documentation Request</w:t>
      </w:r>
    </w:p>
    <w:p w14:paraId="494CC789" w14:textId="77777777" w:rsidR="00CB4FE7" w:rsidRDefault="00CB4FE7" w:rsidP="00CB4FE7"/>
    <w:p w14:paraId="218FAD6F" w14:textId="474149AA" w:rsidR="00E07972" w:rsidRPr="00E07972" w:rsidRDefault="00E07972" w:rsidP="00CB4FE7">
      <w:pPr>
        <w:rPr>
          <w:rFonts w:ascii="Calibri" w:eastAsiaTheme="majorEastAsia" w:hAnsi="Calibri" w:cstheme="majorBidi"/>
          <w:b/>
          <w:color w:val="28AA5C"/>
          <w:sz w:val="24"/>
          <w:szCs w:val="20"/>
        </w:rPr>
      </w:pPr>
      <w:r w:rsidRPr="00E07972">
        <w:rPr>
          <w:rFonts w:ascii="Calibri" w:eastAsiaTheme="majorEastAsia" w:hAnsi="Calibri" w:cstheme="majorBidi"/>
          <w:b/>
          <w:color w:val="28AA5C"/>
          <w:sz w:val="24"/>
          <w:szCs w:val="20"/>
          <w:highlight w:val="yellow"/>
        </w:rPr>
        <w:t>*Delete or amend details as required</w:t>
      </w:r>
    </w:p>
    <w:p w14:paraId="1FFD4CEC" w14:textId="77777777" w:rsidR="00E71529" w:rsidRPr="00DA65D5" w:rsidRDefault="00E71529" w:rsidP="00E71529">
      <w:pPr>
        <w:pStyle w:val="Title"/>
        <w:rPr>
          <w:sz w:val="24"/>
          <w:szCs w:val="24"/>
        </w:rPr>
      </w:pPr>
    </w:p>
    <w:tbl>
      <w:tblPr>
        <w:tblStyle w:val="GridTable1Light-Accent6"/>
        <w:tblW w:w="9351" w:type="dxa"/>
        <w:tblBorders>
          <w:top w:val="single" w:sz="4" w:space="0" w:color="28AA5C"/>
          <w:left w:val="single" w:sz="4" w:space="0" w:color="28AA5C"/>
          <w:bottom w:val="single" w:sz="4" w:space="0" w:color="28AA5C"/>
          <w:right w:val="single" w:sz="4" w:space="0" w:color="28AA5C"/>
          <w:insideH w:val="single" w:sz="4" w:space="0" w:color="28AA5C"/>
          <w:insideV w:val="single" w:sz="4" w:space="0" w:color="28AA5C"/>
        </w:tblBorders>
        <w:tblLook w:val="04A0" w:firstRow="1" w:lastRow="0" w:firstColumn="1" w:lastColumn="0" w:noHBand="0" w:noVBand="1"/>
      </w:tblPr>
      <w:tblGrid>
        <w:gridCol w:w="2972"/>
        <w:gridCol w:w="6379"/>
      </w:tblGrid>
      <w:tr w:rsidR="00E71529" w:rsidRPr="00E71529" w14:paraId="75B0ECE0" w14:textId="77777777" w:rsidTr="00E715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gridSpan w:val="2"/>
            <w:tcBorders>
              <w:bottom w:val="none" w:sz="0" w:space="0" w:color="auto"/>
            </w:tcBorders>
            <w:shd w:val="clear" w:color="auto" w:fill="28AA5C"/>
          </w:tcPr>
          <w:p w14:paraId="537CCC28" w14:textId="77777777" w:rsidR="00E71529" w:rsidRPr="00E71529" w:rsidRDefault="00E71529" w:rsidP="00E71529">
            <w:pPr>
              <w:pStyle w:val="Heading2"/>
              <w:outlineLvl w:val="1"/>
              <w:rPr>
                <w:b/>
                <w:bCs w:val="0"/>
                <w:color w:val="FFFFFF" w:themeColor="background1"/>
              </w:rPr>
            </w:pPr>
            <w:r w:rsidRPr="00E71529">
              <w:rPr>
                <w:rFonts w:eastAsia="Arial Unicode MS"/>
                <w:color w:val="FFFFFF" w:themeColor="background1"/>
              </w:rPr>
              <w:t>EMPLOYEE DETAILS</w:t>
            </w:r>
            <w:r w:rsidRPr="00E71529">
              <w:rPr>
                <w:rFonts w:eastAsia="Arial Unicode MS"/>
                <w:color w:val="FFFFFF" w:themeColor="background1"/>
              </w:rPr>
              <w:tab/>
            </w:r>
          </w:p>
        </w:tc>
      </w:tr>
      <w:tr w:rsidR="00E71529" w:rsidRPr="00E71529" w14:paraId="760FA4EB" w14:textId="77777777" w:rsidTr="00E715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1F7C3F1E" w14:textId="77777777" w:rsidR="00E71529" w:rsidRPr="00786C87" w:rsidRDefault="00E71529" w:rsidP="0059517E">
            <w:pPr>
              <w:pStyle w:val="BodyText"/>
              <w:spacing w:afterLines="50" w:after="120"/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</w:pPr>
            <w:r w:rsidRPr="00786C87"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  <w:t xml:space="preserve">Name: </w:t>
            </w:r>
          </w:p>
        </w:tc>
        <w:tc>
          <w:tcPr>
            <w:tcW w:w="6379" w:type="dxa"/>
          </w:tcPr>
          <w:p w14:paraId="7C8E318B" w14:textId="77777777" w:rsidR="00E71529" w:rsidRPr="00E71529" w:rsidRDefault="00E71529" w:rsidP="0079408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595959" w:themeColor="text1" w:themeTint="A6"/>
                <w:sz w:val="26"/>
                <w:szCs w:val="28"/>
              </w:rPr>
            </w:pPr>
          </w:p>
        </w:tc>
      </w:tr>
      <w:tr w:rsidR="00E71529" w:rsidRPr="00E71529" w14:paraId="6FB96877" w14:textId="77777777" w:rsidTr="00E715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5136BC4A" w14:textId="77777777" w:rsidR="00E71529" w:rsidRPr="00786C87" w:rsidRDefault="00E71529" w:rsidP="0059517E">
            <w:pPr>
              <w:pStyle w:val="BodyText"/>
              <w:spacing w:afterLines="50" w:after="120"/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</w:pPr>
            <w:r w:rsidRPr="00786C87"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  <w:t>Commencement date:</w:t>
            </w:r>
          </w:p>
        </w:tc>
        <w:tc>
          <w:tcPr>
            <w:tcW w:w="6379" w:type="dxa"/>
          </w:tcPr>
          <w:p w14:paraId="3BE23288" w14:textId="77777777" w:rsidR="00E71529" w:rsidRPr="00E71529" w:rsidRDefault="00E71529" w:rsidP="0079408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595959" w:themeColor="text1" w:themeTint="A6"/>
                <w:sz w:val="26"/>
                <w:szCs w:val="28"/>
              </w:rPr>
            </w:pPr>
          </w:p>
        </w:tc>
      </w:tr>
      <w:tr w:rsidR="00E71529" w:rsidRPr="00E71529" w14:paraId="50A6C66B" w14:textId="77777777" w:rsidTr="00E715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36E98E00" w14:textId="77777777" w:rsidR="00E71529" w:rsidRPr="00786C87" w:rsidRDefault="00E71529" w:rsidP="0059517E">
            <w:pPr>
              <w:pStyle w:val="BodyText"/>
              <w:spacing w:afterLines="50" w:after="120"/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</w:pPr>
            <w:r w:rsidRPr="00786C87"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  <w:t>Position title:</w:t>
            </w:r>
          </w:p>
        </w:tc>
        <w:tc>
          <w:tcPr>
            <w:tcW w:w="6379" w:type="dxa"/>
          </w:tcPr>
          <w:p w14:paraId="38F957B6" w14:textId="77777777" w:rsidR="00E71529" w:rsidRPr="00E71529" w:rsidRDefault="00E71529" w:rsidP="0079408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595959" w:themeColor="text1" w:themeTint="A6"/>
                <w:sz w:val="26"/>
                <w:szCs w:val="28"/>
              </w:rPr>
            </w:pPr>
          </w:p>
        </w:tc>
      </w:tr>
      <w:tr w:rsidR="00E71529" w:rsidRPr="00E71529" w14:paraId="38093969" w14:textId="77777777" w:rsidTr="00E715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916E6E4" w14:textId="77777777" w:rsidR="00E71529" w:rsidRPr="00786C87" w:rsidRDefault="00E71529" w:rsidP="0059517E">
            <w:pPr>
              <w:pStyle w:val="BodyText"/>
              <w:spacing w:afterLines="50" w:after="120"/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</w:pPr>
            <w:r w:rsidRPr="00786C87"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  <w:t>Leader:</w:t>
            </w:r>
          </w:p>
        </w:tc>
        <w:tc>
          <w:tcPr>
            <w:tcW w:w="6379" w:type="dxa"/>
          </w:tcPr>
          <w:p w14:paraId="6EA48182" w14:textId="77777777" w:rsidR="00E71529" w:rsidRPr="00E71529" w:rsidRDefault="00E71529" w:rsidP="0079408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595959" w:themeColor="text1" w:themeTint="A6"/>
                <w:sz w:val="26"/>
                <w:szCs w:val="28"/>
              </w:rPr>
            </w:pPr>
          </w:p>
        </w:tc>
      </w:tr>
      <w:tr w:rsidR="00E71529" w:rsidRPr="00E71529" w14:paraId="5EF89BB1" w14:textId="77777777" w:rsidTr="00E715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54EC3B3F" w14:textId="77777777" w:rsidR="00E71529" w:rsidRPr="00786C87" w:rsidRDefault="00E71529" w:rsidP="0059517E">
            <w:pPr>
              <w:pStyle w:val="BodyText"/>
              <w:spacing w:afterLines="50" w:after="120"/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</w:pPr>
            <w:r w:rsidRPr="00786C87"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  <w:t>Employment status:</w:t>
            </w:r>
          </w:p>
        </w:tc>
        <w:tc>
          <w:tcPr>
            <w:tcW w:w="6379" w:type="dxa"/>
          </w:tcPr>
          <w:p w14:paraId="05A9D262" w14:textId="77777777" w:rsidR="00E71529" w:rsidRPr="0059517E" w:rsidRDefault="001A4D4F" w:rsidP="0059517E">
            <w:pPr>
              <w:tabs>
                <w:tab w:val="left" w:pos="2155"/>
                <w:tab w:val="left" w:pos="3998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4B56"/>
                <w:sz w:val="24"/>
                <w:szCs w:val="24"/>
              </w:rPr>
            </w:pPr>
            <w:sdt>
              <w:sdtPr>
                <w:rPr>
                  <w:rFonts w:eastAsia="Wingdings"/>
                  <w:color w:val="28AA5C"/>
                  <w:sz w:val="24"/>
                </w:rPr>
                <w:id w:val="-1771299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517E" w:rsidRPr="0059517E">
                  <w:rPr>
                    <w:rFonts w:ascii="MS Gothic" w:eastAsia="MS Gothic" w:hAnsi="MS Gothic" w:hint="eastAsia"/>
                    <w:color w:val="28AA5C"/>
                    <w:sz w:val="24"/>
                    <w:szCs w:val="24"/>
                  </w:rPr>
                  <w:t>☐</w:t>
                </w:r>
              </w:sdtContent>
            </w:sdt>
            <w:r w:rsidR="00E71529" w:rsidRPr="0059517E">
              <w:rPr>
                <w:rFonts w:eastAsia="Wingdings"/>
                <w:color w:val="3B4B56"/>
                <w:sz w:val="24"/>
                <w:szCs w:val="24"/>
              </w:rPr>
              <w:t xml:space="preserve"> </w:t>
            </w:r>
            <w:r w:rsidR="00E71529" w:rsidRPr="0059517E">
              <w:rPr>
                <w:color w:val="3B4B56"/>
                <w:sz w:val="24"/>
                <w:szCs w:val="24"/>
              </w:rPr>
              <w:t>Full time</w:t>
            </w:r>
            <w:r w:rsidR="0059517E">
              <w:rPr>
                <w:rFonts w:ascii="Montserrat" w:hAnsi="Montserrat" w:cstheme="majorHAnsi"/>
              </w:rPr>
              <w:tab/>
            </w:r>
            <w:sdt>
              <w:sdtPr>
                <w:rPr>
                  <w:rFonts w:eastAsia="Wingdings"/>
                  <w:color w:val="28AA5C"/>
                  <w:sz w:val="24"/>
                </w:rPr>
                <w:id w:val="-1085226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517E" w:rsidRPr="0059517E">
                  <w:rPr>
                    <w:rFonts w:ascii="MS Gothic" w:eastAsia="MS Gothic" w:hAnsi="MS Gothic" w:hint="eastAsia"/>
                    <w:color w:val="28AA5C"/>
                    <w:sz w:val="24"/>
                    <w:szCs w:val="24"/>
                  </w:rPr>
                  <w:t>☐</w:t>
                </w:r>
              </w:sdtContent>
            </w:sdt>
            <w:r w:rsidR="00E71529" w:rsidRPr="0059517E">
              <w:rPr>
                <w:rFonts w:eastAsia="Wingdings"/>
                <w:color w:val="3B4B56"/>
                <w:sz w:val="24"/>
                <w:szCs w:val="24"/>
              </w:rPr>
              <w:t xml:space="preserve"> </w:t>
            </w:r>
            <w:r w:rsidR="00E71529" w:rsidRPr="0059517E">
              <w:rPr>
                <w:color w:val="3B4B56"/>
                <w:sz w:val="24"/>
                <w:szCs w:val="24"/>
              </w:rPr>
              <w:t>Part time</w:t>
            </w:r>
            <w:r w:rsidR="0059517E">
              <w:rPr>
                <w:rFonts w:ascii="Montserrat" w:hAnsi="Montserrat" w:cstheme="majorHAnsi"/>
              </w:rPr>
              <w:tab/>
            </w:r>
            <w:sdt>
              <w:sdtPr>
                <w:rPr>
                  <w:rFonts w:eastAsia="Wingdings"/>
                  <w:color w:val="28AA5C"/>
                  <w:sz w:val="24"/>
                </w:rPr>
                <w:id w:val="-1166553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517E">
                  <w:rPr>
                    <w:rFonts w:ascii="MS Gothic" w:eastAsia="MS Gothic" w:hAnsi="MS Gothic" w:hint="eastAsia"/>
                    <w:color w:val="28AA5C"/>
                    <w:sz w:val="24"/>
                    <w:szCs w:val="24"/>
                  </w:rPr>
                  <w:t>☐</w:t>
                </w:r>
              </w:sdtContent>
            </w:sdt>
            <w:r w:rsidR="00E71529" w:rsidRPr="0059517E">
              <w:rPr>
                <w:rFonts w:eastAsia="Wingdings"/>
                <w:color w:val="3B4B56"/>
                <w:sz w:val="24"/>
                <w:szCs w:val="24"/>
              </w:rPr>
              <w:t xml:space="preserve"> </w:t>
            </w:r>
            <w:r w:rsidR="00E71529" w:rsidRPr="0059517E">
              <w:rPr>
                <w:color w:val="3B4B56"/>
                <w:sz w:val="24"/>
                <w:szCs w:val="24"/>
              </w:rPr>
              <w:t>Casual</w:t>
            </w:r>
            <w:r w:rsidR="0059517E">
              <w:rPr>
                <w:color w:val="3B4B56"/>
                <w:sz w:val="24"/>
                <w:szCs w:val="24"/>
              </w:rPr>
              <w:br/>
            </w:r>
            <w:sdt>
              <w:sdtPr>
                <w:rPr>
                  <w:rFonts w:eastAsia="Wingdings"/>
                  <w:color w:val="28AA5C"/>
                  <w:sz w:val="24"/>
                </w:rPr>
                <w:id w:val="-166786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517E" w:rsidRPr="0059517E">
                  <w:rPr>
                    <w:rFonts w:ascii="MS Gothic" w:eastAsia="MS Gothic" w:hAnsi="MS Gothic" w:hint="eastAsia"/>
                    <w:color w:val="28AA5C"/>
                    <w:sz w:val="24"/>
                    <w:szCs w:val="24"/>
                  </w:rPr>
                  <w:t>☐</w:t>
                </w:r>
              </w:sdtContent>
            </w:sdt>
            <w:r w:rsidR="00E71529" w:rsidRPr="0059517E">
              <w:rPr>
                <w:rFonts w:eastAsia="Wingdings"/>
                <w:color w:val="3B4B56"/>
                <w:sz w:val="24"/>
                <w:szCs w:val="24"/>
              </w:rPr>
              <w:t xml:space="preserve"> </w:t>
            </w:r>
            <w:r w:rsidR="00E71529" w:rsidRPr="0059517E">
              <w:rPr>
                <w:color w:val="3B4B56"/>
                <w:sz w:val="24"/>
                <w:szCs w:val="24"/>
              </w:rPr>
              <w:t>Maximum term</w:t>
            </w:r>
            <w:r w:rsidR="0059517E">
              <w:rPr>
                <w:color w:val="3B4B56"/>
                <w:sz w:val="24"/>
                <w:szCs w:val="24"/>
              </w:rPr>
              <w:t xml:space="preserve"> </w:t>
            </w:r>
            <w:r w:rsidR="0059517E">
              <w:rPr>
                <w:rFonts w:ascii="Montserrat" w:hAnsi="Montserrat" w:cstheme="majorHAnsi"/>
              </w:rPr>
              <w:tab/>
            </w:r>
            <w:sdt>
              <w:sdtPr>
                <w:rPr>
                  <w:rFonts w:eastAsia="Wingdings"/>
                  <w:color w:val="28AA5C"/>
                  <w:sz w:val="24"/>
                </w:rPr>
                <w:id w:val="1972862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517E">
                  <w:rPr>
                    <w:rFonts w:ascii="MS Gothic" w:eastAsia="MS Gothic" w:hAnsi="MS Gothic" w:hint="eastAsia"/>
                    <w:color w:val="28AA5C"/>
                    <w:sz w:val="24"/>
                    <w:szCs w:val="24"/>
                  </w:rPr>
                  <w:t>☐</w:t>
                </w:r>
              </w:sdtContent>
            </w:sdt>
            <w:r w:rsidR="00E71529" w:rsidRPr="0059517E">
              <w:rPr>
                <w:rFonts w:eastAsia="Wingdings"/>
                <w:color w:val="3B4B56"/>
                <w:sz w:val="24"/>
                <w:szCs w:val="24"/>
              </w:rPr>
              <w:t xml:space="preserve"> </w:t>
            </w:r>
            <w:r w:rsidR="00E71529" w:rsidRPr="0059517E">
              <w:rPr>
                <w:color w:val="3B4B56"/>
                <w:sz w:val="24"/>
                <w:szCs w:val="24"/>
              </w:rPr>
              <w:t>Contractor</w:t>
            </w:r>
          </w:p>
        </w:tc>
      </w:tr>
    </w:tbl>
    <w:p w14:paraId="0279C7F2" w14:textId="77777777" w:rsidR="00E71529" w:rsidRPr="00DA65D5" w:rsidRDefault="00E71529" w:rsidP="00E71529">
      <w:pPr>
        <w:rPr>
          <w:rFonts w:ascii="Montserrat" w:hAnsi="Montserrat" w:cstheme="majorHAnsi"/>
          <w:sz w:val="8"/>
          <w:szCs w:val="8"/>
        </w:rPr>
      </w:pPr>
    </w:p>
    <w:p w14:paraId="14F83EF2" w14:textId="77777777" w:rsidR="00E71529" w:rsidRPr="00786C87" w:rsidRDefault="00E71529" w:rsidP="00E71529">
      <w:pPr>
        <w:rPr>
          <w:rFonts w:ascii="Montserrat" w:hAnsi="Montserrat" w:cstheme="majorHAnsi"/>
          <w:sz w:val="10"/>
          <w:szCs w:val="10"/>
        </w:rPr>
      </w:pPr>
      <w:r w:rsidRPr="00786C87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C22DD5" wp14:editId="5A652A94">
                <wp:simplePos x="0" y="0"/>
                <wp:positionH relativeFrom="column">
                  <wp:posOffset>-911860</wp:posOffset>
                </wp:positionH>
                <wp:positionV relativeFrom="paragraph">
                  <wp:posOffset>6616008</wp:posOffset>
                </wp:positionV>
                <wp:extent cx="7878726" cy="1052623"/>
                <wp:effectExtent l="0" t="0" r="825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8726" cy="105262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85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0">
                              <a:schemeClr val="accent6">
                                <a:lumMod val="96000"/>
                                <a:lumOff val="4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F72367" id="Rectangle 2" o:spid="_x0000_s1026" style="position:absolute;margin-left:-71.8pt;margin-top:520.95pt;width:620.35pt;height:82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" fillcolor="#75b54a [3097]" stroked="f" strokeweight="1pt">
                <v:fill color2="#a8d08d [1945]" rotate="t" focusposition="1,1" focussize="" colors="0 #75b54a;55706f #a9d18e" focus="100%" type="gradientRadial"/>
              </v:rect>
            </w:pict>
          </mc:Fallback>
        </mc:AlternateContent>
      </w:r>
    </w:p>
    <w:tbl>
      <w:tblPr>
        <w:tblStyle w:val="ListTable1Light-Accent6"/>
        <w:tblW w:w="9356" w:type="dxa"/>
        <w:tblBorders>
          <w:top w:val="single" w:sz="4" w:space="0" w:color="28AA5C"/>
          <w:left w:val="single" w:sz="4" w:space="0" w:color="28AA5C"/>
          <w:bottom w:val="single" w:sz="4" w:space="0" w:color="28AA5C"/>
          <w:right w:val="single" w:sz="4" w:space="0" w:color="28AA5C"/>
          <w:insideH w:val="single" w:sz="4" w:space="0" w:color="A8D08D" w:themeColor="accent6" w:themeTint="99"/>
          <w:insideV w:val="single" w:sz="4" w:space="0" w:color="A8D08D" w:themeColor="accent6" w:themeTint="99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9356"/>
      </w:tblGrid>
      <w:tr w:rsidR="008B36E6" w:rsidRPr="008B36E6" w14:paraId="41B9916C" w14:textId="77777777" w:rsidTr="008B36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bottom w:val="none" w:sz="0" w:space="0" w:color="auto"/>
            </w:tcBorders>
            <w:shd w:val="clear" w:color="auto" w:fill="28AA5C"/>
            <w:hideMark/>
          </w:tcPr>
          <w:p w14:paraId="12938DF4" w14:textId="77777777" w:rsidR="00E71529" w:rsidRPr="008B36E6" w:rsidRDefault="00E71529" w:rsidP="008B36E6">
            <w:pPr>
              <w:pStyle w:val="Heading2"/>
              <w:numPr>
                <w:ilvl w:val="0"/>
                <w:numId w:val="4"/>
              </w:numPr>
              <w:outlineLvl w:val="1"/>
              <w:rPr>
                <w:color w:val="FFFFFF" w:themeColor="background1"/>
              </w:rPr>
            </w:pPr>
            <w:r w:rsidRPr="008B36E6">
              <w:rPr>
                <w:color w:val="FFFFFF" w:themeColor="background1"/>
              </w:rPr>
              <w:t>EMPLOYMENT AND CONDITIONS</w:t>
            </w:r>
          </w:p>
        </w:tc>
      </w:tr>
      <w:tr w:rsidR="008B36E6" w:rsidRPr="00DA65D5" w14:paraId="45BE0FC0" w14:textId="77777777" w:rsidTr="008B36E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one" w:sz="0" w:space="0" w:color="auto"/>
            </w:tcBorders>
            <w:shd w:val="clear" w:color="auto" w:fill="E1EFDB"/>
            <w:hideMark/>
          </w:tcPr>
          <w:p w14:paraId="070CB687" w14:textId="77777777" w:rsidR="008B36E6" w:rsidRPr="00786C87" w:rsidRDefault="008B36E6" w:rsidP="00786C87">
            <w:pPr>
              <w:pStyle w:val="BodyText"/>
              <w:numPr>
                <w:ilvl w:val="0"/>
                <w:numId w:val="3"/>
              </w:numPr>
              <w:tabs>
                <w:tab w:val="left" w:pos="8679"/>
              </w:tabs>
              <w:spacing w:afterLines="0" w:after="0" w:line="360" w:lineRule="auto"/>
              <w:ind w:left="714" w:hanging="357"/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</w:pPr>
            <w:r w:rsidRPr="00786C87"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  <w:t xml:space="preserve">Letter of Offer 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ab/>
            </w:r>
            <w:sdt>
              <w:sdtPr>
                <w:rPr>
                  <w:rFonts w:ascii="Calibri" w:eastAsia="Wingdings" w:hAnsi="Calibri"/>
                  <w:color w:val="28AA5C"/>
                  <w:sz w:val="24"/>
                  <w:szCs w:val="24"/>
                </w:rPr>
                <w:id w:val="-996881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6C87">
                  <w:rPr>
                    <w:rFonts w:ascii="Segoe UI Symbol" w:eastAsia="MS Gothic" w:hAnsi="Segoe UI Symbol" w:cs="Segoe UI Symbol"/>
                    <w:b w:val="0"/>
                    <w:bCs w:val="0"/>
                    <w:color w:val="28AA5C"/>
                    <w:sz w:val="24"/>
                    <w:szCs w:val="24"/>
                  </w:rPr>
                  <w:t>☐</w:t>
                </w:r>
              </w:sdtContent>
            </w:sdt>
          </w:p>
          <w:p w14:paraId="0DC307CD" w14:textId="77777777" w:rsidR="008B36E6" w:rsidRPr="00786C87" w:rsidRDefault="008B36E6" w:rsidP="00786C87">
            <w:pPr>
              <w:pStyle w:val="BodyText"/>
              <w:numPr>
                <w:ilvl w:val="0"/>
                <w:numId w:val="3"/>
              </w:numPr>
              <w:tabs>
                <w:tab w:val="left" w:pos="8679"/>
              </w:tabs>
              <w:spacing w:afterLines="0" w:after="0" w:line="360" w:lineRule="auto"/>
              <w:ind w:left="714" w:hanging="357"/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</w:pPr>
            <w:r w:rsidRPr="00786C87"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  <w:t>Contract of Employment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 xml:space="preserve"> 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ab/>
            </w:r>
            <w:sdt>
              <w:sdtPr>
                <w:rPr>
                  <w:rFonts w:ascii="Calibri" w:eastAsia="Wingdings" w:hAnsi="Calibri"/>
                  <w:color w:val="28AA5C"/>
                  <w:sz w:val="24"/>
                  <w:szCs w:val="24"/>
                </w:rPr>
                <w:id w:val="273060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6C87">
                  <w:rPr>
                    <w:rFonts w:ascii="Segoe UI Symbol" w:eastAsia="MS Gothic" w:hAnsi="Segoe UI Symbol" w:cs="Segoe UI Symbol"/>
                    <w:b w:val="0"/>
                    <w:bCs w:val="0"/>
                    <w:color w:val="28AA5C"/>
                    <w:sz w:val="24"/>
                    <w:szCs w:val="24"/>
                  </w:rPr>
                  <w:t>☐</w:t>
                </w:r>
              </w:sdtContent>
            </w:sdt>
          </w:p>
          <w:p w14:paraId="0E0F0424" w14:textId="77777777" w:rsidR="008B36E6" w:rsidRPr="00786C87" w:rsidRDefault="008B36E6" w:rsidP="00786C87">
            <w:pPr>
              <w:pStyle w:val="BodyText"/>
              <w:numPr>
                <w:ilvl w:val="0"/>
                <w:numId w:val="3"/>
              </w:numPr>
              <w:tabs>
                <w:tab w:val="left" w:pos="8679"/>
              </w:tabs>
              <w:spacing w:afterLines="0" w:after="0" w:line="360" w:lineRule="auto"/>
              <w:ind w:left="714" w:hanging="357"/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</w:pPr>
            <w:r w:rsidRPr="00786C87"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  <w:t>Fair Work Information Statement provided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 xml:space="preserve"> 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ab/>
            </w:r>
            <w:sdt>
              <w:sdtPr>
                <w:rPr>
                  <w:rFonts w:ascii="Calibri" w:eastAsia="Wingdings" w:hAnsi="Calibri"/>
                  <w:color w:val="28AA5C"/>
                  <w:sz w:val="24"/>
                  <w:szCs w:val="24"/>
                </w:rPr>
                <w:id w:val="164444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6C87">
                  <w:rPr>
                    <w:rFonts w:ascii="Segoe UI Symbol" w:eastAsia="MS Gothic" w:hAnsi="Segoe UI Symbol" w:cs="Segoe UI Symbol"/>
                    <w:b w:val="0"/>
                    <w:bCs w:val="0"/>
                    <w:color w:val="28AA5C"/>
                    <w:sz w:val="24"/>
                    <w:szCs w:val="24"/>
                  </w:rPr>
                  <w:t>☐</w:t>
                </w:r>
              </w:sdtContent>
            </w:sdt>
          </w:p>
          <w:p w14:paraId="711E832F" w14:textId="77777777" w:rsidR="008B36E6" w:rsidRPr="00786C87" w:rsidRDefault="008B36E6" w:rsidP="00786C87">
            <w:pPr>
              <w:pStyle w:val="BodyText"/>
              <w:numPr>
                <w:ilvl w:val="0"/>
                <w:numId w:val="3"/>
              </w:numPr>
              <w:tabs>
                <w:tab w:val="left" w:pos="8679"/>
              </w:tabs>
              <w:spacing w:afterLines="0" w:after="0" w:line="360" w:lineRule="auto"/>
              <w:ind w:left="714" w:hanging="357"/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</w:pPr>
            <w:r w:rsidRPr="00786C87"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  <w:t>Confidentiality Agreement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 xml:space="preserve"> 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ab/>
            </w:r>
            <w:sdt>
              <w:sdtPr>
                <w:rPr>
                  <w:rFonts w:ascii="Calibri" w:eastAsia="Wingdings" w:hAnsi="Calibri"/>
                  <w:color w:val="28AA5C"/>
                  <w:sz w:val="24"/>
                  <w:szCs w:val="24"/>
                </w:rPr>
                <w:id w:val="849683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6C87">
                  <w:rPr>
                    <w:rFonts w:ascii="Segoe UI Symbol" w:eastAsia="MS Gothic" w:hAnsi="Segoe UI Symbol" w:cs="Segoe UI Symbol"/>
                    <w:b w:val="0"/>
                    <w:bCs w:val="0"/>
                    <w:color w:val="28AA5C"/>
                    <w:sz w:val="24"/>
                    <w:szCs w:val="24"/>
                  </w:rPr>
                  <w:t>☐</w:t>
                </w:r>
              </w:sdtContent>
            </w:sdt>
          </w:p>
          <w:p w14:paraId="3A9BA56D" w14:textId="77777777" w:rsidR="008B36E6" w:rsidRPr="00786C87" w:rsidRDefault="008B36E6" w:rsidP="00786C87">
            <w:pPr>
              <w:pStyle w:val="BodyText"/>
              <w:numPr>
                <w:ilvl w:val="0"/>
                <w:numId w:val="3"/>
              </w:numPr>
              <w:tabs>
                <w:tab w:val="left" w:pos="8679"/>
              </w:tabs>
              <w:spacing w:afterLines="0" w:after="0" w:line="360" w:lineRule="auto"/>
              <w:ind w:left="714" w:hanging="357"/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</w:pPr>
            <w:r w:rsidRPr="00786C87"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  <w:t>Employee Interview Records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 xml:space="preserve"> 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ab/>
            </w:r>
            <w:sdt>
              <w:sdtPr>
                <w:rPr>
                  <w:rFonts w:ascii="Calibri" w:eastAsia="Wingdings" w:hAnsi="Calibri"/>
                  <w:color w:val="28AA5C"/>
                  <w:sz w:val="24"/>
                  <w:szCs w:val="24"/>
                </w:rPr>
                <w:id w:val="766274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6C87">
                  <w:rPr>
                    <w:rFonts w:ascii="Segoe UI Symbol" w:eastAsia="MS Gothic" w:hAnsi="Segoe UI Symbol" w:cs="Segoe UI Symbol"/>
                    <w:b w:val="0"/>
                    <w:bCs w:val="0"/>
                    <w:color w:val="28AA5C"/>
                    <w:sz w:val="24"/>
                    <w:szCs w:val="24"/>
                  </w:rPr>
                  <w:t>☐</w:t>
                </w:r>
              </w:sdtContent>
            </w:sdt>
          </w:p>
          <w:p w14:paraId="00260A1D" w14:textId="77777777" w:rsidR="008B36E6" w:rsidRPr="00786C87" w:rsidRDefault="008B36E6" w:rsidP="00786C87">
            <w:pPr>
              <w:pStyle w:val="BodyText"/>
              <w:numPr>
                <w:ilvl w:val="0"/>
                <w:numId w:val="3"/>
              </w:numPr>
              <w:tabs>
                <w:tab w:val="left" w:pos="8679"/>
              </w:tabs>
              <w:spacing w:afterLines="0" w:after="0" w:line="360" w:lineRule="auto"/>
              <w:ind w:left="714" w:hanging="357"/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</w:pPr>
            <w:r w:rsidRPr="00786C87"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  <w:t>Job Application - Curriculum Vitae/Resume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 xml:space="preserve"> 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ab/>
            </w:r>
            <w:sdt>
              <w:sdtPr>
                <w:rPr>
                  <w:rFonts w:ascii="Calibri" w:eastAsia="Wingdings" w:hAnsi="Calibri"/>
                  <w:color w:val="28AA5C"/>
                  <w:sz w:val="24"/>
                  <w:szCs w:val="24"/>
                </w:rPr>
                <w:id w:val="631450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6C87">
                  <w:rPr>
                    <w:rFonts w:ascii="Segoe UI Symbol" w:eastAsia="MS Gothic" w:hAnsi="Segoe UI Symbol" w:cs="Segoe UI Symbol"/>
                    <w:b w:val="0"/>
                    <w:bCs w:val="0"/>
                    <w:color w:val="28AA5C"/>
                    <w:sz w:val="24"/>
                    <w:szCs w:val="24"/>
                  </w:rPr>
                  <w:t>☐</w:t>
                </w:r>
              </w:sdtContent>
            </w:sdt>
          </w:p>
          <w:p w14:paraId="4E5EA0E6" w14:textId="77777777" w:rsidR="008B36E6" w:rsidRPr="00786C87" w:rsidRDefault="008B36E6" w:rsidP="00786C87">
            <w:pPr>
              <w:pStyle w:val="BodyText"/>
              <w:numPr>
                <w:ilvl w:val="0"/>
                <w:numId w:val="3"/>
              </w:numPr>
              <w:tabs>
                <w:tab w:val="left" w:pos="8679"/>
              </w:tabs>
              <w:spacing w:afterLines="0" w:after="0" w:line="360" w:lineRule="auto"/>
              <w:ind w:left="714" w:hanging="357"/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</w:pPr>
            <w:r w:rsidRPr="00786C87"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  <w:t>2 x Reference Checks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 xml:space="preserve"> 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ab/>
            </w:r>
            <w:sdt>
              <w:sdtPr>
                <w:rPr>
                  <w:rFonts w:ascii="Calibri" w:eastAsia="Wingdings" w:hAnsi="Calibri"/>
                  <w:color w:val="28AA5C"/>
                  <w:sz w:val="24"/>
                  <w:szCs w:val="24"/>
                </w:rPr>
                <w:id w:val="-1906368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6C87">
                  <w:rPr>
                    <w:rFonts w:ascii="Segoe UI Symbol" w:eastAsia="MS Gothic" w:hAnsi="Segoe UI Symbol" w:cs="Segoe UI Symbol"/>
                    <w:b w:val="0"/>
                    <w:bCs w:val="0"/>
                    <w:color w:val="28AA5C"/>
                    <w:sz w:val="24"/>
                    <w:szCs w:val="24"/>
                  </w:rPr>
                  <w:t>☐</w:t>
                </w:r>
              </w:sdtContent>
            </w:sdt>
          </w:p>
          <w:p w14:paraId="1F4F7166" w14:textId="77777777" w:rsidR="008B36E6" w:rsidRPr="008B36E6" w:rsidRDefault="008B36E6" w:rsidP="00786C87">
            <w:pPr>
              <w:pStyle w:val="BodyText"/>
              <w:numPr>
                <w:ilvl w:val="0"/>
                <w:numId w:val="3"/>
              </w:numPr>
              <w:tabs>
                <w:tab w:val="left" w:pos="8679"/>
              </w:tabs>
              <w:spacing w:afterLines="0" w:after="0" w:line="360" w:lineRule="auto"/>
              <w:ind w:left="714" w:hanging="357"/>
              <w:rPr>
                <w:rFonts w:asciiTheme="minorHAnsi" w:hAnsiTheme="minorHAnsi"/>
                <w:sz w:val="24"/>
                <w:szCs w:val="24"/>
              </w:rPr>
            </w:pPr>
            <w:r w:rsidRPr="00786C87"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  <w:t>Position Description - signed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 xml:space="preserve"> </w:t>
            </w:r>
            <w:r w:rsidRPr="00786C87">
              <w:rPr>
                <w:rFonts w:ascii="Calibri" w:hAnsi="Calibri" w:cstheme="majorHAnsi"/>
                <w:b w:val="0"/>
                <w:bCs w:val="0"/>
              </w:rPr>
              <w:tab/>
            </w:r>
            <w:sdt>
              <w:sdtPr>
                <w:rPr>
                  <w:rFonts w:ascii="Calibri" w:eastAsia="Wingdings" w:hAnsi="Calibri"/>
                  <w:color w:val="28AA5C"/>
                  <w:sz w:val="24"/>
                  <w:szCs w:val="24"/>
                </w:rPr>
                <w:id w:val="1847517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6C87">
                  <w:rPr>
                    <w:rFonts w:ascii="Segoe UI Symbol" w:eastAsia="MS Gothic" w:hAnsi="Segoe UI Symbol" w:cs="Segoe UI Symbol"/>
                    <w:b w:val="0"/>
                    <w:bCs w:val="0"/>
                    <w:color w:val="28AA5C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276F0D59" w14:textId="77777777" w:rsidR="00786C87" w:rsidRPr="00786C87" w:rsidRDefault="00786C87" w:rsidP="00786C87">
      <w:pPr>
        <w:rPr>
          <w:rFonts w:ascii="Montserrat" w:hAnsi="Montserrat" w:cstheme="majorHAnsi"/>
          <w:sz w:val="10"/>
          <w:szCs w:val="10"/>
        </w:rPr>
      </w:pPr>
      <w:r w:rsidRPr="00786C87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1CFB12" wp14:editId="21D8E32B">
                <wp:simplePos x="0" y="0"/>
                <wp:positionH relativeFrom="column">
                  <wp:posOffset>-911860</wp:posOffset>
                </wp:positionH>
                <wp:positionV relativeFrom="paragraph">
                  <wp:posOffset>6616008</wp:posOffset>
                </wp:positionV>
                <wp:extent cx="7878726" cy="1052623"/>
                <wp:effectExtent l="0" t="0" r="825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8726" cy="105262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85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0">
                              <a:schemeClr val="accent6">
                                <a:lumMod val="96000"/>
                                <a:lumOff val="4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85EBF0" id="Rectangle 3" o:spid="_x0000_s1026" style="position:absolute;margin-left:-71.8pt;margin-top:520.95pt;width:620.35pt;height:82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" fillcolor="#75b54a [3097]" stroked="f" strokeweight="1pt">
                <v:fill color2="#a8d08d [1945]" rotate="t" focusposition="1,1" focussize="" colors="0 #75b54a;55706f #a9d18e" focus="100%" type="gradientRadial"/>
              </v:rect>
            </w:pict>
          </mc:Fallback>
        </mc:AlternateContent>
      </w:r>
    </w:p>
    <w:p w14:paraId="6A5FC594" w14:textId="77777777" w:rsidR="00786C87" w:rsidRDefault="00786C87">
      <w:r>
        <w:rPr>
          <w:bCs/>
        </w:rPr>
        <w:br w:type="page"/>
      </w:r>
    </w:p>
    <w:tbl>
      <w:tblPr>
        <w:tblStyle w:val="ListTable1Light-Accent6"/>
        <w:tblW w:w="9356" w:type="dxa"/>
        <w:tblBorders>
          <w:top w:val="single" w:sz="4" w:space="0" w:color="28AA5C"/>
          <w:left w:val="single" w:sz="4" w:space="0" w:color="28AA5C"/>
          <w:bottom w:val="single" w:sz="4" w:space="0" w:color="28AA5C"/>
          <w:right w:val="single" w:sz="4" w:space="0" w:color="28AA5C"/>
          <w:insideH w:val="single" w:sz="4" w:space="0" w:color="A8D08D" w:themeColor="accent6" w:themeTint="99"/>
          <w:insideV w:val="single" w:sz="4" w:space="0" w:color="A8D08D" w:themeColor="accent6" w:themeTint="99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9356"/>
      </w:tblGrid>
      <w:tr w:rsidR="00786C87" w:rsidRPr="008B36E6" w14:paraId="6175A25B" w14:textId="77777777" w:rsidTr="007940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bottom w:val="none" w:sz="0" w:space="0" w:color="auto"/>
            </w:tcBorders>
            <w:shd w:val="clear" w:color="auto" w:fill="28AA5C"/>
            <w:hideMark/>
          </w:tcPr>
          <w:p w14:paraId="772BAC15" w14:textId="77777777" w:rsidR="00786C87" w:rsidRPr="008B36E6" w:rsidRDefault="00786C87" w:rsidP="0079408D">
            <w:pPr>
              <w:pStyle w:val="Heading2"/>
              <w:numPr>
                <w:ilvl w:val="0"/>
                <w:numId w:val="4"/>
              </w:numPr>
              <w:outlineLvl w:val="1"/>
              <w:rPr>
                <w:color w:val="FFFFFF" w:themeColor="background1"/>
              </w:rPr>
            </w:pPr>
            <w:r w:rsidRPr="00786C87">
              <w:rPr>
                <w:color w:val="FFFFFF" w:themeColor="background1"/>
              </w:rPr>
              <w:lastRenderedPageBreak/>
              <w:t>PAYROLL AND PERSONAL</w:t>
            </w:r>
          </w:p>
        </w:tc>
      </w:tr>
      <w:tr w:rsidR="00786C87" w:rsidRPr="00786C87" w14:paraId="08720D17" w14:textId="77777777" w:rsidTr="0079408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one" w:sz="0" w:space="0" w:color="auto"/>
            </w:tcBorders>
            <w:shd w:val="clear" w:color="auto" w:fill="E1EFDB"/>
            <w:hideMark/>
          </w:tcPr>
          <w:p w14:paraId="78E2594B" w14:textId="77777777" w:rsidR="00786C87" w:rsidRPr="00786C87" w:rsidRDefault="00786C87" w:rsidP="00786C87">
            <w:pPr>
              <w:pStyle w:val="BodyText"/>
              <w:numPr>
                <w:ilvl w:val="0"/>
                <w:numId w:val="3"/>
              </w:numPr>
              <w:tabs>
                <w:tab w:val="left" w:pos="8679"/>
              </w:tabs>
              <w:spacing w:afterLines="0" w:after="0" w:line="360" w:lineRule="auto"/>
              <w:ind w:left="714" w:hanging="357"/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</w:pPr>
            <w:r w:rsidRPr="00786C87"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  <w:t>New Employee Data</w:t>
            </w:r>
            <w:r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  <w:t xml:space="preserve"> 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ab/>
            </w:r>
            <w:sdt>
              <w:sdtPr>
                <w:rPr>
                  <w:rFonts w:ascii="Calibri" w:eastAsia="Wingdings" w:hAnsi="Calibri"/>
                  <w:color w:val="28AA5C"/>
                  <w:sz w:val="24"/>
                  <w:szCs w:val="24"/>
                </w:rPr>
                <w:id w:val="296814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6C87">
                  <w:rPr>
                    <w:rFonts w:ascii="Segoe UI Symbol" w:eastAsia="MS Gothic" w:hAnsi="Segoe UI Symbol" w:cs="Segoe UI Symbol"/>
                    <w:b w:val="0"/>
                    <w:bCs w:val="0"/>
                    <w:color w:val="28AA5C"/>
                    <w:sz w:val="24"/>
                    <w:szCs w:val="24"/>
                  </w:rPr>
                  <w:t>☐</w:t>
                </w:r>
              </w:sdtContent>
            </w:sdt>
          </w:p>
          <w:p w14:paraId="1E888317" w14:textId="77777777" w:rsidR="00786C87" w:rsidRPr="00786C87" w:rsidRDefault="00786C87" w:rsidP="00786C87">
            <w:pPr>
              <w:pStyle w:val="BodyText"/>
              <w:numPr>
                <w:ilvl w:val="0"/>
                <w:numId w:val="3"/>
              </w:numPr>
              <w:tabs>
                <w:tab w:val="left" w:pos="8679"/>
              </w:tabs>
              <w:spacing w:afterLines="0" w:after="0" w:line="360" w:lineRule="auto"/>
              <w:ind w:left="714" w:hanging="357"/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</w:pPr>
            <w:r w:rsidRPr="00786C87"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  <w:t>Employee Banking Details</w:t>
            </w:r>
            <w:r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  <w:t xml:space="preserve"> 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ab/>
            </w:r>
            <w:sdt>
              <w:sdtPr>
                <w:rPr>
                  <w:rFonts w:ascii="Calibri" w:eastAsia="Wingdings" w:hAnsi="Calibri"/>
                  <w:color w:val="28AA5C"/>
                  <w:sz w:val="24"/>
                  <w:szCs w:val="24"/>
                </w:rPr>
                <w:id w:val="211926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6C87">
                  <w:rPr>
                    <w:rFonts w:ascii="Segoe UI Symbol" w:eastAsia="MS Gothic" w:hAnsi="Segoe UI Symbol" w:cs="Segoe UI Symbol"/>
                    <w:b w:val="0"/>
                    <w:bCs w:val="0"/>
                    <w:color w:val="28AA5C"/>
                    <w:sz w:val="24"/>
                    <w:szCs w:val="24"/>
                  </w:rPr>
                  <w:t>☐</w:t>
                </w:r>
              </w:sdtContent>
            </w:sdt>
          </w:p>
          <w:p w14:paraId="7619D21C" w14:textId="77777777" w:rsidR="00786C87" w:rsidRPr="00786C87" w:rsidRDefault="00786C87" w:rsidP="00786C87">
            <w:pPr>
              <w:pStyle w:val="BodyText"/>
              <w:numPr>
                <w:ilvl w:val="0"/>
                <w:numId w:val="3"/>
              </w:numPr>
              <w:tabs>
                <w:tab w:val="left" w:pos="8679"/>
              </w:tabs>
              <w:spacing w:afterLines="0" w:after="0" w:line="360" w:lineRule="auto"/>
              <w:ind w:left="714" w:hanging="357"/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</w:pPr>
            <w:r w:rsidRPr="00786C87"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  <w:t xml:space="preserve">Superannuation Choice Form 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ab/>
            </w:r>
            <w:sdt>
              <w:sdtPr>
                <w:rPr>
                  <w:rFonts w:ascii="Calibri" w:eastAsia="Wingdings" w:hAnsi="Calibri"/>
                  <w:color w:val="28AA5C"/>
                  <w:sz w:val="24"/>
                  <w:szCs w:val="24"/>
                </w:rPr>
                <w:id w:val="-1766372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6C87">
                  <w:rPr>
                    <w:rFonts w:ascii="Segoe UI Symbol" w:eastAsia="MS Gothic" w:hAnsi="Segoe UI Symbol" w:cs="Segoe UI Symbol"/>
                    <w:b w:val="0"/>
                    <w:bCs w:val="0"/>
                    <w:color w:val="28AA5C"/>
                    <w:sz w:val="24"/>
                    <w:szCs w:val="24"/>
                  </w:rPr>
                  <w:t>☐</w:t>
                </w:r>
              </w:sdtContent>
            </w:sdt>
          </w:p>
          <w:p w14:paraId="579E6452" w14:textId="77777777" w:rsidR="00786C87" w:rsidRPr="00786C87" w:rsidRDefault="00786C87" w:rsidP="00786C87">
            <w:pPr>
              <w:pStyle w:val="BodyText"/>
              <w:numPr>
                <w:ilvl w:val="0"/>
                <w:numId w:val="3"/>
              </w:numPr>
              <w:tabs>
                <w:tab w:val="left" w:pos="8679"/>
              </w:tabs>
              <w:spacing w:afterLines="0" w:after="0" w:line="360" w:lineRule="auto"/>
              <w:ind w:left="714" w:hanging="357"/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</w:pPr>
            <w:r w:rsidRPr="00786C87"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  <w:t>Employee Contact Details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 xml:space="preserve"> 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ab/>
            </w:r>
            <w:sdt>
              <w:sdtPr>
                <w:rPr>
                  <w:rFonts w:ascii="Calibri" w:eastAsia="Wingdings" w:hAnsi="Calibri"/>
                  <w:color w:val="28AA5C"/>
                  <w:sz w:val="24"/>
                  <w:szCs w:val="24"/>
                </w:rPr>
                <w:id w:val="865802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6C87">
                  <w:rPr>
                    <w:rFonts w:ascii="Segoe UI Symbol" w:eastAsia="MS Gothic" w:hAnsi="Segoe UI Symbol" w:cs="Segoe UI Symbol"/>
                    <w:b w:val="0"/>
                    <w:bCs w:val="0"/>
                    <w:color w:val="28AA5C"/>
                    <w:sz w:val="24"/>
                    <w:szCs w:val="24"/>
                  </w:rPr>
                  <w:t>☐</w:t>
                </w:r>
              </w:sdtContent>
            </w:sdt>
          </w:p>
          <w:p w14:paraId="727B8A35" w14:textId="77777777" w:rsidR="00786C87" w:rsidRPr="00786C87" w:rsidRDefault="00786C87" w:rsidP="00786C87">
            <w:pPr>
              <w:pStyle w:val="BodyText"/>
              <w:numPr>
                <w:ilvl w:val="0"/>
                <w:numId w:val="3"/>
              </w:numPr>
              <w:tabs>
                <w:tab w:val="left" w:pos="8679"/>
              </w:tabs>
              <w:spacing w:afterLines="0" w:after="0" w:line="360" w:lineRule="auto"/>
              <w:ind w:left="714" w:hanging="357"/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</w:pPr>
            <w:r w:rsidRPr="00786C87"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  <w:t>Emergency Contact Details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 xml:space="preserve"> 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ab/>
            </w:r>
            <w:sdt>
              <w:sdtPr>
                <w:rPr>
                  <w:rFonts w:ascii="Calibri" w:eastAsia="Wingdings" w:hAnsi="Calibri"/>
                  <w:color w:val="28AA5C"/>
                  <w:sz w:val="24"/>
                  <w:szCs w:val="24"/>
                </w:rPr>
                <w:id w:val="444579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6C87">
                  <w:rPr>
                    <w:rFonts w:ascii="Segoe UI Symbol" w:eastAsia="MS Gothic" w:hAnsi="Segoe UI Symbol" w:cs="Segoe UI Symbol"/>
                    <w:b w:val="0"/>
                    <w:bCs w:val="0"/>
                    <w:color w:val="28AA5C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1A6CEC52" w14:textId="77777777" w:rsidR="00786C87" w:rsidRPr="00786C87" w:rsidRDefault="00786C87" w:rsidP="00786C87">
      <w:pPr>
        <w:pStyle w:val="BodyText"/>
        <w:tabs>
          <w:tab w:val="left" w:pos="8679"/>
        </w:tabs>
        <w:spacing w:afterLines="0" w:after="0" w:line="360" w:lineRule="auto"/>
        <w:rPr>
          <w:rFonts w:ascii="Calibri" w:hAnsi="Calibri"/>
          <w:color w:val="3B4B56"/>
          <w:sz w:val="10"/>
          <w:szCs w:val="10"/>
        </w:rPr>
      </w:pPr>
    </w:p>
    <w:tbl>
      <w:tblPr>
        <w:tblStyle w:val="ListTable1Light-Accent6"/>
        <w:tblW w:w="9356" w:type="dxa"/>
        <w:tblBorders>
          <w:top w:val="single" w:sz="4" w:space="0" w:color="28AA5C"/>
          <w:left w:val="single" w:sz="4" w:space="0" w:color="28AA5C"/>
          <w:bottom w:val="single" w:sz="4" w:space="0" w:color="28AA5C"/>
          <w:right w:val="single" w:sz="4" w:space="0" w:color="28AA5C"/>
          <w:insideH w:val="single" w:sz="4" w:space="0" w:color="A8D08D" w:themeColor="accent6" w:themeTint="99"/>
          <w:insideV w:val="single" w:sz="4" w:space="0" w:color="A8D08D" w:themeColor="accent6" w:themeTint="99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9356"/>
      </w:tblGrid>
      <w:tr w:rsidR="00786C87" w:rsidRPr="008B36E6" w14:paraId="6940376E" w14:textId="77777777" w:rsidTr="007940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bottom w:val="none" w:sz="0" w:space="0" w:color="auto"/>
            </w:tcBorders>
            <w:shd w:val="clear" w:color="auto" w:fill="28AA5C"/>
            <w:hideMark/>
          </w:tcPr>
          <w:p w14:paraId="5FB2CBC5" w14:textId="77777777" w:rsidR="00786C87" w:rsidRPr="008B36E6" w:rsidRDefault="00786C87" w:rsidP="0079408D">
            <w:pPr>
              <w:pStyle w:val="Heading2"/>
              <w:numPr>
                <w:ilvl w:val="0"/>
                <w:numId w:val="4"/>
              </w:numPr>
              <w:outlineLvl w:val="1"/>
              <w:rPr>
                <w:color w:val="FFFFFF" w:themeColor="background1"/>
              </w:rPr>
            </w:pPr>
            <w:r w:rsidRPr="00786C87">
              <w:rPr>
                <w:color w:val="FFFFFF" w:themeColor="background1"/>
              </w:rPr>
              <w:t>QUALIFICATIONS, CHECKS AND LICENCES</w:t>
            </w:r>
          </w:p>
        </w:tc>
      </w:tr>
      <w:tr w:rsidR="00786C87" w:rsidRPr="00786C87" w14:paraId="1FFE1E23" w14:textId="77777777" w:rsidTr="0079408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one" w:sz="0" w:space="0" w:color="auto"/>
            </w:tcBorders>
            <w:shd w:val="clear" w:color="auto" w:fill="E1EFDB"/>
            <w:hideMark/>
          </w:tcPr>
          <w:p w14:paraId="5F9B6242" w14:textId="77777777" w:rsidR="00786C87" w:rsidRPr="00786C87" w:rsidRDefault="00786C87" w:rsidP="00786C87">
            <w:pPr>
              <w:pStyle w:val="BodyText"/>
              <w:numPr>
                <w:ilvl w:val="0"/>
                <w:numId w:val="3"/>
              </w:numPr>
              <w:tabs>
                <w:tab w:val="left" w:pos="8679"/>
              </w:tabs>
              <w:spacing w:afterLines="0" w:after="0" w:line="360" w:lineRule="auto"/>
              <w:ind w:left="714" w:hanging="357"/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</w:pPr>
            <w:r w:rsidRPr="00786C87"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  <w:t>Statutory Declaration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 xml:space="preserve"> 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ab/>
            </w:r>
            <w:sdt>
              <w:sdtPr>
                <w:rPr>
                  <w:rFonts w:ascii="Calibri" w:eastAsia="Wingdings" w:hAnsi="Calibri"/>
                  <w:color w:val="28AA5C"/>
                  <w:sz w:val="24"/>
                  <w:szCs w:val="24"/>
                </w:rPr>
                <w:id w:val="-1257283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6C87">
                  <w:rPr>
                    <w:rFonts w:ascii="Segoe UI Symbol" w:eastAsia="MS Gothic" w:hAnsi="Segoe UI Symbol" w:cs="Segoe UI Symbol"/>
                    <w:b w:val="0"/>
                    <w:bCs w:val="0"/>
                    <w:color w:val="28AA5C"/>
                    <w:sz w:val="24"/>
                    <w:szCs w:val="24"/>
                  </w:rPr>
                  <w:t>☐</w:t>
                </w:r>
              </w:sdtContent>
            </w:sdt>
          </w:p>
          <w:p w14:paraId="67155C02" w14:textId="77777777" w:rsidR="00786C87" w:rsidRPr="00786C87" w:rsidRDefault="00786C87" w:rsidP="00786C87">
            <w:pPr>
              <w:pStyle w:val="BodyText"/>
              <w:numPr>
                <w:ilvl w:val="0"/>
                <w:numId w:val="3"/>
              </w:numPr>
              <w:tabs>
                <w:tab w:val="left" w:pos="8679"/>
              </w:tabs>
              <w:spacing w:afterLines="0" w:after="0" w:line="360" w:lineRule="auto"/>
              <w:ind w:left="714" w:hanging="357"/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</w:pPr>
            <w:r w:rsidRPr="00786C87"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  <w:t>Criminal Record Check clearance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 xml:space="preserve"> 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ab/>
            </w:r>
            <w:sdt>
              <w:sdtPr>
                <w:rPr>
                  <w:rFonts w:ascii="Calibri" w:eastAsia="Wingdings" w:hAnsi="Calibri"/>
                  <w:color w:val="28AA5C"/>
                  <w:sz w:val="24"/>
                  <w:szCs w:val="24"/>
                </w:rPr>
                <w:id w:val="-179283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6C87">
                  <w:rPr>
                    <w:rFonts w:ascii="Segoe UI Symbol" w:eastAsia="MS Gothic" w:hAnsi="Segoe UI Symbol" w:cs="Segoe UI Symbol"/>
                    <w:b w:val="0"/>
                    <w:bCs w:val="0"/>
                    <w:color w:val="28AA5C"/>
                    <w:sz w:val="24"/>
                    <w:szCs w:val="24"/>
                  </w:rPr>
                  <w:t>☐</w:t>
                </w:r>
              </w:sdtContent>
            </w:sdt>
          </w:p>
          <w:p w14:paraId="3977B75B" w14:textId="77777777" w:rsidR="00786C87" w:rsidRPr="00786C87" w:rsidRDefault="00786C87" w:rsidP="00786C87">
            <w:pPr>
              <w:pStyle w:val="BodyText"/>
              <w:numPr>
                <w:ilvl w:val="0"/>
                <w:numId w:val="3"/>
              </w:numPr>
              <w:tabs>
                <w:tab w:val="left" w:pos="8679"/>
              </w:tabs>
              <w:spacing w:afterLines="0" w:after="0" w:line="360" w:lineRule="auto"/>
              <w:ind w:left="714" w:hanging="357"/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</w:pPr>
            <w:r w:rsidRPr="00786C87"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  <w:t>Contract of Employment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 xml:space="preserve"> 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ab/>
            </w:r>
            <w:sdt>
              <w:sdtPr>
                <w:rPr>
                  <w:rFonts w:ascii="Calibri" w:eastAsia="Wingdings" w:hAnsi="Calibri"/>
                  <w:color w:val="28AA5C"/>
                  <w:sz w:val="24"/>
                  <w:szCs w:val="24"/>
                </w:rPr>
                <w:id w:val="181713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6C87">
                  <w:rPr>
                    <w:rFonts w:ascii="Segoe UI Symbol" w:eastAsia="MS Gothic" w:hAnsi="Segoe UI Symbol" w:cs="Segoe UI Symbol"/>
                    <w:b w:val="0"/>
                    <w:bCs w:val="0"/>
                    <w:color w:val="28AA5C"/>
                    <w:sz w:val="24"/>
                    <w:szCs w:val="24"/>
                  </w:rPr>
                  <w:t>☐</w:t>
                </w:r>
              </w:sdtContent>
            </w:sdt>
          </w:p>
          <w:p w14:paraId="40C1F6D9" w14:textId="77777777" w:rsidR="00786C87" w:rsidRPr="00786C87" w:rsidRDefault="00786C87" w:rsidP="00786C87">
            <w:pPr>
              <w:pStyle w:val="BodyText"/>
              <w:numPr>
                <w:ilvl w:val="0"/>
                <w:numId w:val="3"/>
              </w:numPr>
              <w:tabs>
                <w:tab w:val="left" w:pos="8679"/>
              </w:tabs>
              <w:spacing w:afterLines="0" w:after="0" w:line="360" w:lineRule="auto"/>
              <w:ind w:left="714" w:hanging="357"/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</w:pPr>
            <w:r w:rsidRPr="00786C87"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  <w:t>100 points of ID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 xml:space="preserve"> 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ab/>
            </w:r>
            <w:sdt>
              <w:sdtPr>
                <w:rPr>
                  <w:rFonts w:ascii="Calibri" w:eastAsia="Wingdings" w:hAnsi="Calibri"/>
                  <w:color w:val="28AA5C"/>
                  <w:sz w:val="24"/>
                  <w:szCs w:val="24"/>
                </w:rPr>
                <w:id w:val="-491652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6C87">
                  <w:rPr>
                    <w:rFonts w:ascii="Segoe UI Symbol" w:eastAsia="MS Gothic" w:hAnsi="Segoe UI Symbol" w:cs="Segoe UI Symbol"/>
                    <w:b w:val="0"/>
                    <w:bCs w:val="0"/>
                    <w:color w:val="28AA5C"/>
                    <w:sz w:val="24"/>
                    <w:szCs w:val="24"/>
                  </w:rPr>
                  <w:t>☐</w:t>
                </w:r>
              </w:sdtContent>
            </w:sdt>
          </w:p>
          <w:p w14:paraId="6C27C609" w14:textId="77777777" w:rsidR="00786C87" w:rsidRPr="00786C87" w:rsidRDefault="00786C87" w:rsidP="00786C87">
            <w:pPr>
              <w:pStyle w:val="BodyText"/>
              <w:numPr>
                <w:ilvl w:val="0"/>
                <w:numId w:val="3"/>
              </w:numPr>
              <w:tabs>
                <w:tab w:val="left" w:pos="8679"/>
              </w:tabs>
              <w:spacing w:afterLines="0" w:after="0" w:line="360" w:lineRule="auto"/>
              <w:ind w:left="714" w:hanging="357"/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</w:pPr>
            <w:r w:rsidRPr="00786C87"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  <w:t>Copies of relevant qualifications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 xml:space="preserve"> 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ab/>
            </w:r>
            <w:sdt>
              <w:sdtPr>
                <w:rPr>
                  <w:rFonts w:ascii="Calibri" w:eastAsia="Wingdings" w:hAnsi="Calibri"/>
                  <w:color w:val="28AA5C"/>
                  <w:sz w:val="24"/>
                  <w:szCs w:val="24"/>
                </w:rPr>
                <w:id w:val="-467431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6C87">
                  <w:rPr>
                    <w:rFonts w:ascii="Segoe UI Symbol" w:eastAsia="MS Gothic" w:hAnsi="Segoe UI Symbol" w:cs="Segoe UI Symbol"/>
                    <w:b w:val="0"/>
                    <w:bCs w:val="0"/>
                    <w:color w:val="28AA5C"/>
                    <w:sz w:val="24"/>
                    <w:szCs w:val="24"/>
                  </w:rPr>
                  <w:t>☐</w:t>
                </w:r>
              </w:sdtContent>
            </w:sdt>
          </w:p>
          <w:p w14:paraId="4CE533FD" w14:textId="6C69CE73" w:rsidR="00786C87" w:rsidRPr="00786C87" w:rsidRDefault="00786C87" w:rsidP="00786C87">
            <w:pPr>
              <w:pStyle w:val="BodyText"/>
              <w:numPr>
                <w:ilvl w:val="0"/>
                <w:numId w:val="3"/>
              </w:numPr>
              <w:tabs>
                <w:tab w:val="left" w:pos="8679"/>
              </w:tabs>
              <w:spacing w:afterLines="0" w:after="0" w:line="360" w:lineRule="auto"/>
              <w:ind w:left="714" w:hanging="357"/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</w:pPr>
            <w:r w:rsidRPr="00786C87"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  <w:t>Copies of required licences (</w:t>
            </w:r>
            <w:r w:rsidR="00870E06" w:rsidRPr="00786C87"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  <w:t>e.g.</w:t>
            </w:r>
            <w:r w:rsidRPr="00786C87"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  <w:t xml:space="preserve"> Drivers)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 xml:space="preserve"> 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ab/>
            </w:r>
            <w:sdt>
              <w:sdtPr>
                <w:rPr>
                  <w:rFonts w:ascii="Calibri" w:eastAsia="Wingdings" w:hAnsi="Calibri"/>
                  <w:color w:val="28AA5C"/>
                  <w:sz w:val="24"/>
                  <w:szCs w:val="24"/>
                </w:rPr>
                <w:id w:val="-573887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6C87">
                  <w:rPr>
                    <w:rFonts w:ascii="Segoe UI Symbol" w:eastAsia="MS Gothic" w:hAnsi="Segoe UI Symbol" w:cs="Segoe UI Symbol"/>
                    <w:b w:val="0"/>
                    <w:bCs w:val="0"/>
                    <w:color w:val="28AA5C"/>
                    <w:sz w:val="24"/>
                    <w:szCs w:val="24"/>
                  </w:rPr>
                  <w:t>☐</w:t>
                </w:r>
              </w:sdtContent>
            </w:sdt>
          </w:p>
          <w:p w14:paraId="10086055" w14:textId="77777777" w:rsidR="00786C87" w:rsidRPr="00786C87" w:rsidRDefault="00786C87" w:rsidP="00786C87">
            <w:pPr>
              <w:pStyle w:val="BodyText"/>
              <w:numPr>
                <w:ilvl w:val="0"/>
                <w:numId w:val="3"/>
              </w:numPr>
              <w:tabs>
                <w:tab w:val="left" w:pos="8679"/>
              </w:tabs>
              <w:spacing w:afterLines="0" w:after="0" w:line="360" w:lineRule="auto"/>
              <w:ind w:left="714" w:hanging="357"/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</w:pPr>
            <w:r w:rsidRPr="00786C87"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  <w:t>Copy of Australian work rights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 xml:space="preserve"> 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ab/>
            </w:r>
            <w:sdt>
              <w:sdtPr>
                <w:rPr>
                  <w:rFonts w:ascii="Calibri" w:eastAsia="Wingdings" w:hAnsi="Calibri"/>
                  <w:color w:val="28AA5C"/>
                  <w:sz w:val="24"/>
                  <w:szCs w:val="24"/>
                </w:rPr>
                <w:id w:val="-1492476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6C87">
                  <w:rPr>
                    <w:rFonts w:ascii="Segoe UI Symbol" w:eastAsia="MS Gothic" w:hAnsi="Segoe UI Symbol" w:cs="Segoe UI Symbol"/>
                    <w:b w:val="0"/>
                    <w:bCs w:val="0"/>
                    <w:color w:val="28AA5C"/>
                    <w:sz w:val="24"/>
                    <w:szCs w:val="24"/>
                  </w:rPr>
                  <w:t>☐</w:t>
                </w:r>
              </w:sdtContent>
            </w:sdt>
          </w:p>
          <w:p w14:paraId="2C64542D" w14:textId="77777777" w:rsidR="00786C87" w:rsidRPr="00786C87" w:rsidRDefault="00786C87" w:rsidP="00786C87">
            <w:pPr>
              <w:pStyle w:val="BodyText"/>
              <w:numPr>
                <w:ilvl w:val="0"/>
                <w:numId w:val="3"/>
              </w:numPr>
              <w:tabs>
                <w:tab w:val="left" w:pos="8679"/>
              </w:tabs>
              <w:spacing w:afterLines="0" w:after="0" w:line="360" w:lineRule="auto"/>
              <w:ind w:left="714" w:hanging="357"/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</w:pPr>
            <w:r w:rsidRPr="00786C87"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  <w:t>VEVO check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ab/>
            </w:r>
            <w:sdt>
              <w:sdtPr>
                <w:rPr>
                  <w:rFonts w:ascii="Calibri" w:eastAsia="Wingdings" w:hAnsi="Calibri"/>
                  <w:color w:val="28AA5C"/>
                  <w:sz w:val="24"/>
                  <w:szCs w:val="24"/>
                </w:rPr>
                <w:id w:val="-921716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6C87">
                  <w:rPr>
                    <w:rFonts w:ascii="Segoe UI Symbol" w:eastAsia="MS Gothic" w:hAnsi="Segoe UI Symbol" w:cs="Segoe UI Symbol"/>
                    <w:b w:val="0"/>
                    <w:bCs w:val="0"/>
                    <w:color w:val="28AA5C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72D6EBBE" w14:textId="77777777" w:rsidR="00786C87" w:rsidRPr="00786C87" w:rsidRDefault="00786C87" w:rsidP="00786C87">
      <w:pPr>
        <w:pStyle w:val="BodyText"/>
        <w:tabs>
          <w:tab w:val="left" w:pos="8679"/>
        </w:tabs>
        <w:spacing w:afterLines="0" w:after="0" w:line="360" w:lineRule="auto"/>
        <w:rPr>
          <w:rFonts w:ascii="Calibri" w:hAnsi="Calibri"/>
          <w:color w:val="3B4B56"/>
          <w:sz w:val="10"/>
          <w:szCs w:val="10"/>
        </w:rPr>
      </w:pPr>
    </w:p>
    <w:tbl>
      <w:tblPr>
        <w:tblStyle w:val="ListTable1Light-Accent6"/>
        <w:tblW w:w="9356" w:type="dxa"/>
        <w:tblBorders>
          <w:top w:val="single" w:sz="4" w:space="0" w:color="28AA5C"/>
          <w:left w:val="single" w:sz="4" w:space="0" w:color="28AA5C"/>
          <w:bottom w:val="single" w:sz="4" w:space="0" w:color="28AA5C"/>
          <w:right w:val="single" w:sz="4" w:space="0" w:color="28AA5C"/>
          <w:insideH w:val="single" w:sz="4" w:space="0" w:color="A8D08D" w:themeColor="accent6" w:themeTint="99"/>
          <w:insideV w:val="single" w:sz="4" w:space="0" w:color="A8D08D" w:themeColor="accent6" w:themeTint="99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9356"/>
      </w:tblGrid>
      <w:tr w:rsidR="00786C87" w:rsidRPr="008B36E6" w14:paraId="4D796DE2" w14:textId="77777777" w:rsidTr="007940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bottom w:val="none" w:sz="0" w:space="0" w:color="auto"/>
            </w:tcBorders>
            <w:shd w:val="clear" w:color="auto" w:fill="28AA5C"/>
            <w:hideMark/>
          </w:tcPr>
          <w:p w14:paraId="3A1EDFB8" w14:textId="77777777" w:rsidR="00786C87" w:rsidRPr="008B36E6" w:rsidRDefault="00786C87" w:rsidP="0079408D">
            <w:pPr>
              <w:pStyle w:val="Heading2"/>
              <w:numPr>
                <w:ilvl w:val="0"/>
                <w:numId w:val="4"/>
              </w:numPr>
              <w:outlineLvl w:val="1"/>
              <w:rPr>
                <w:color w:val="FFFFFF" w:themeColor="background1"/>
              </w:rPr>
            </w:pPr>
            <w:r w:rsidRPr="00786C87">
              <w:rPr>
                <w:color w:val="FFFFFF" w:themeColor="background1"/>
              </w:rPr>
              <w:t>PERFORMANCE</w:t>
            </w:r>
          </w:p>
        </w:tc>
      </w:tr>
      <w:tr w:rsidR="00786C87" w:rsidRPr="00786C87" w14:paraId="52B3B4B6" w14:textId="77777777" w:rsidTr="0079408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one" w:sz="0" w:space="0" w:color="auto"/>
            </w:tcBorders>
            <w:shd w:val="clear" w:color="auto" w:fill="E1EFDB"/>
            <w:hideMark/>
          </w:tcPr>
          <w:p w14:paraId="4679615A" w14:textId="77777777" w:rsidR="00786C87" w:rsidRPr="00786C87" w:rsidRDefault="00786C87" w:rsidP="00786C87">
            <w:pPr>
              <w:pStyle w:val="BodyText"/>
              <w:numPr>
                <w:ilvl w:val="0"/>
                <w:numId w:val="3"/>
              </w:numPr>
              <w:tabs>
                <w:tab w:val="left" w:pos="8679"/>
              </w:tabs>
              <w:spacing w:afterLines="0" w:after="0" w:line="360" w:lineRule="auto"/>
              <w:ind w:left="714" w:hanging="357"/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</w:pPr>
            <w:r w:rsidRPr="00786C87"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  <w:t>Performance Appraisals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 xml:space="preserve"> 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ab/>
            </w:r>
            <w:sdt>
              <w:sdtPr>
                <w:rPr>
                  <w:rFonts w:ascii="Calibri" w:eastAsia="Wingdings" w:hAnsi="Calibri"/>
                  <w:color w:val="28AA5C"/>
                  <w:sz w:val="24"/>
                  <w:szCs w:val="24"/>
                </w:rPr>
                <w:id w:val="-688530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6C87">
                  <w:rPr>
                    <w:rFonts w:ascii="Segoe UI Symbol" w:eastAsia="MS Gothic" w:hAnsi="Segoe UI Symbol" w:cs="Segoe UI Symbol"/>
                    <w:b w:val="0"/>
                    <w:bCs w:val="0"/>
                    <w:color w:val="28AA5C"/>
                    <w:sz w:val="24"/>
                    <w:szCs w:val="24"/>
                  </w:rPr>
                  <w:t>☐</w:t>
                </w:r>
              </w:sdtContent>
            </w:sdt>
          </w:p>
          <w:p w14:paraId="399882E7" w14:textId="77777777" w:rsidR="00E07972" w:rsidRPr="00E07972" w:rsidRDefault="00786C87" w:rsidP="00786C87">
            <w:pPr>
              <w:pStyle w:val="BodyText"/>
              <w:numPr>
                <w:ilvl w:val="0"/>
                <w:numId w:val="3"/>
              </w:numPr>
              <w:tabs>
                <w:tab w:val="left" w:pos="8679"/>
              </w:tabs>
              <w:spacing w:afterLines="0" w:after="0" w:line="360" w:lineRule="auto"/>
              <w:ind w:left="714" w:hanging="357"/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</w:pPr>
            <w:r w:rsidRPr="00786C87"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  <w:t>Performance Correspondence (Letters, Emails, Meetings etc.)</w:t>
            </w:r>
            <w:r w:rsidR="00E07972">
              <w:rPr>
                <w:rFonts w:ascii="Calibri" w:eastAsia="Wingdings" w:hAnsi="Calibri"/>
                <w:color w:val="28AA5C"/>
                <w:sz w:val="24"/>
                <w:szCs w:val="24"/>
              </w:rPr>
              <w:t xml:space="preserve">                                    </w:t>
            </w:r>
            <w:sdt>
              <w:sdtPr>
                <w:rPr>
                  <w:rFonts w:ascii="Calibri" w:eastAsia="Wingdings" w:hAnsi="Calibri"/>
                  <w:color w:val="28AA5C"/>
                  <w:sz w:val="24"/>
                  <w:szCs w:val="24"/>
                </w:rPr>
                <w:id w:val="-1201774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7972">
                  <w:rPr>
                    <w:rFonts w:ascii="MS Gothic" w:eastAsia="MS Gothic" w:hAnsi="MS Gothic" w:hint="eastAsia"/>
                    <w:color w:val="28AA5C"/>
                    <w:sz w:val="24"/>
                    <w:szCs w:val="24"/>
                  </w:rPr>
                  <w:t>☐</w:t>
                </w:r>
              </w:sdtContent>
            </w:sdt>
          </w:p>
          <w:p w14:paraId="2AE29D27" w14:textId="77777777" w:rsidR="00786C87" w:rsidRPr="00786C87" w:rsidRDefault="00E07972" w:rsidP="00E07972">
            <w:pPr>
              <w:pStyle w:val="BodyText"/>
              <w:numPr>
                <w:ilvl w:val="0"/>
                <w:numId w:val="3"/>
              </w:numPr>
              <w:tabs>
                <w:tab w:val="left" w:pos="8679"/>
              </w:tabs>
              <w:spacing w:afterLines="0" w:after="0" w:line="360" w:lineRule="auto"/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</w:pPr>
            <w:r w:rsidRPr="00E07972"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  <w:t>Probationary Documentation</w:t>
            </w:r>
            <w:r>
              <w:rPr>
                <w:rFonts w:ascii="Calibri" w:hAnsi="Calibri"/>
                <w:b w:val="0"/>
                <w:bCs w:val="0"/>
                <w:color w:val="3B4B56"/>
              </w:rPr>
              <w:t xml:space="preserve">                                                                                                                </w:t>
            </w:r>
            <w:sdt>
              <w:sdtPr>
                <w:rPr>
                  <w:rFonts w:ascii="Calibri" w:eastAsia="Wingdings" w:hAnsi="Calibri"/>
                  <w:color w:val="28AA5C"/>
                  <w:sz w:val="24"/>
                  <w:szCs w:val="24"/>
                </w:rPr>
                <w:id w:val="1721471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8AA5C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53289843" w14:textId="77777777" w:rsidR="00786C87" w:rsidRPr="00786C87" w:rsidRDefault="00786C87" w:rsidP="00786C87">
      <w:pPr>
        <w:pStyle w:val="BodyText"/>
        <w:tabs>
          <w:tab w:val="left" w:pos="8679"/>
        </w:tabs>
        <w:spacing w:afterLines="0" w:after="0" w:line="360" w:lineRule="auto"/>
        <w:rPr>
          <w:rFonts w:ascii="Calibri" w:hAnsi="Calibri"/>
          <w:color w:val="3B4B56"/>
          <w:sz w:val="10"/>
          <w:szCs w:val="10"/>
        </w:rPr>
      </w:pPr>
    </w:p>
    <w:tbl>
      <w:tblPr>
        <w:tblStyle w:val="ListTable1Light-Accent6"/>
        <w:tblW w:w="9356" w:type="dxa"/>
        <w:tblBorders>
          <w:top w:val="single" w:sz="4" w:space="0" w:color="28AA5C"/>
          <w:left w:val="single" w:sz="4" w:space="0" w:color="28AA5C"/>
          <w:bottom w:val="single" w:sz="4" w:space="0" w:color="28AA5C"/>
          <w:right w:val="single" w:sz="4" w:space="0" w:color="28AA5C"/>
          <w:insideH w:val="single" w:sz="4" w:space="0" w:color="A8D08D" w:themeColor="accent6" w:themeTint="99"/>
          <w:insideV w:val="single" w:sz="4" w:space="0" w:color="A8D08D" w:themeColor="accent6" w:themeTint="99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9356"/>
      </w:tblGrid>
      <w:tr w:rsidR="00786C87" w:rsidRPr="008B36E6" w14:paraId="0365219C" w14:textId="77777777" w:rsidTr="007940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bottom w:val="none" w:sz="0" w:space="0" w:color="auto"/>
            </w:tcBorders>
            <w:shd w:val="clear" w:color="auto" w:fill="28AA5C"/>
            <w:hideMark/>
          </w:tcPr>
          <w:p w14:paraId="57661CA1" w14:textId="77777777" w:rsidR="00786C87" w:rsidRPr="008B36E6" w:rsidRDefault="00786C87" w:rsidP="0079408D">
            <w:pPr>
              <w:pStyle w:val="Heading2"/>
              <w:numPr>
                <w:ilvl w:val="0"/>
                <w:numId w:val="4"/>
              </w:numPr>
              <w:outlineLvl w:val="1"/>
              <w:rPr>
                <w:color w:val="FFFFFF" w:themeColor="background1"/>
              </w:rPr>
            </w:pPr>
            <w:r w:rsidRPr="00786C87">
              <w:rPr>
                <w:color w:val="FFFFFF" w:themeColor="background1"/>
              </w:rPr>
              <w:t>GENERAL</w:t>
            </w:r>
          </w:p>
        </w:tc>
      </w:tr>
      <w:tr w:rsidR="00786C87" w:rsidRPr="00786C87" w14:paraId="248CDE78" w14:textId="77777777" w:rsidTr="0079408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one" w:sz="0" w:space="0" w:color="auto"/>
            </w:tcBorders>
            <w:shd w:val="clear" w:color="auto" w:fill="E1EFDB"/>
            <w:hideMark/>
          </w:tcPr>
          <w:p w14:paraId="59C71E55" w14:textId="77777777" w:rsidR="00786C87" w:rsidRPr="00786C87" w:rsidRDefault="00786C87" w:rsidP="00786C87">
            <w:pPr>
              <w:pStyle w:val="BodyText"/>
              <w:numPr>
                <w:ilvl w:val="0"/>
                <w:numId w:val="3"/>
              </w:numPr>
              <w:tabs>
                <w:tab w:val="left" w:pos="8679"/>
              </w:tabs>
              <w:spacing w:afterLines="0" w:after="0" w:line="360" w:lineRule="auto"/>
              <w:ind w:left="714" w:hanging="357"/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</w:pPr>
            <w:r w:rsidRPr="00786C87"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  <w:t>Employee Induction and WHS acknowledgment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 xml:space="preserve"> 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ab/>
            </w:r>
            <w:sdt>
              <w:sdtPr>
                <w:rPr>
                  <w:rFonts w:ascii="Calibri" w:eastAsia="Wingdings" w:hAnsi="Calibri"/>
                  <w:color w:val="28AA5C"/>
                  <w:sz w:val="24"/>
                  <w:szCs w:val="24"/>
                </w:rPr>
                <w:id w:val="2045257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6C87">
                  <w:rPr>
                    <w:rFonts w:ascii="Segoe UI Symbol" w:eastAsia="MS Gothic" w:hAnsi="Segoe UI Symbol" w:cs="Segoe UI Symbol"/>
                    <w:b w:val="0"/>
                    <w:bCs w:val="0"/>
                    <w:color w:val="28AA5C"/>
                    <w:sz w:val="24"/>
                    <w:szCs w:val="24"/>
                  </w:rPr>
                  <w:t>☐</w:t>
                </w:r>
              </w:sdtContent>
            </w:sdt>
          </w:p>
          <w:p w14:paraId="46E399B7" w14:textId="77777777" w:rsidR="00786C87" w:rsidRPr="00786C87" w:rsidRDefault="00786C87" w:rsidP="00786C87">
            <w:pPr>
              <w:pStyle w:val="BodyText"/>
              <w:numPr>
                <w:ilvl w:val="0"/>
                <w:numId w:val="3"/>
              </w:numPr>
              <w:tabs>
                <w:tab w:val="left" w:pos="8679"/>
              </w:tabs>
              <w:spacing w:afterLines="0" w:after="0" w:line="360" w:lineRule="auto"/>
              <w:ind w:left="714" w:hanging="357"/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</w:pPr>
            <w:r w:rsidRPr="00786C87"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  <w:t>Medical Certificates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 xml:space="preserve"> 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ab/>
            </w:r>
            <w:sdt>
              <w:sdtPr>
                <w:rPr>
                  <w:rFonts w:ascii="Calibri" w:eastAsia="Wingdings" w:hAnsi="Calibri"/>
                  <w:color w:val="28AA5C"/>
                  <w:sz w:val="24"/>
                  <w:szCs w:val="24"/>
                </w:rPr>
                <w:id w:val="113489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6C87">
                  <w:rPr>
                    <w:rFonts w:ascii="Segoe UI Symbol" w:eastAsia="MS Gothic" w:hAnsi="Segoe UI Symbol" w:cs="Segoe UI Symbol"/>
                    <w:b w:val="0"/>
                    <w:bCs w:val="0"/>
                    <w:color w:val="28AA5C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4B3F6507" w14:textId="77777777" w:rsidR="00786C87" w:rsidRPr="00786C87" w:rsidRDefault="00786C87" w:rsidP="00786C87">
      <w:pPr>
        <w:pStyle w:val="BodyText"/>
        <w:tabs>
          <w:tab w:val="left" w:pos="8679"/>
        </w:tabs>
        <w:spacing w:afterLines="0" w:after="0" w:line="360" w:lineRule="auto"/>
        <w:rPr>
          <w:rFonts w:ascii="Calibri" w:hAnsi="Calibri"/>
          <w:color w:val="3B4B56"/>
          <w:sz w:val="10"/>
          <w:szCs w:val="10"/>
        </w:rPr>
      </w:pPr>
    </w:p>
    <w:tbl>
      <w:tblPr>
        <w:tblStyle w:val="ListTable1Light-Accent6"/>
        <w:tblW w:w="9356" w:type="dxa"/>
        <w:tblBorders>
          <w:top w:val="single" w:sz="4" w:space="0" w:color="28AA5C"/>
          <w:left w:val="single" w:sz="4" w:space="0" w:color="28AA5C"/>
          <w:bottom w:val="single" w:sz="4" w:space="0" w:color="28AA5C"/>
          <w:right w:val="single" w:sz="4" w:space="0" w:color="28AA5C"/>
          <w:insideH w:val="single" w:sz="4" w:space="0" w:color="A8D08D" w:themeColor="accent6" w:themeTint="99"/>
          <w:insideV w:val="single" w:sz="4" w:space="0" w:color="A8D08D" w:themeColor="accent6" w:themeTint="99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9356"/>
      </w:tblGrid>
      <w:tr w:rsidR="00786C87" w:rsidRPr="008B36E6" w14:paraId="3F60BCB8" w14:textId="77777777" w:rsidTr="007940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bottom w:val="none" w:sz="0" w:space="0" w:color="auto"/>
            </w:tcBorders>
            <w:shd w:val="clear" w:color="auto" w:fill="28AA5C"/>
            <w:hideMark/>
          </w:tcPr>
          <w:p w14:paraId="5A13A9AA" w14:textId="77777777" w:rsidR="00786C87" w:rsidRPr="008B36E6" w:rsidRDefault="00786C87" w:rsidP="00786C87">
            <w:pPr>
              <w:pStyle w:val="Heading2"/>
              <w:numPr>
                <w:ilvl w:val="0"/>
                <w:numId w:val="4"/>
              </w:numPr>
              <w:outlineLvl w:val="1"/>
              <w:rPr>
                <w:color w:val="FFFFFF" w:themeColor="background1"/>
              </w:rPr>
            </w:pPr>
            <w:r w:rsidRPr="00786C87">
              <w:rPr>
                <w:color w:val="FFFFFF" w:themeColor="background1"/>
              </w:rPr>
              <w:t>EMPLOYEE STATEMENTS - SIGNED</w:t>
            </w:r>
          </w:p>
        </w:tc>
      </w:tr>
      <w:tr w:rsidR="00786C87" w:rsidRPr="00786C87" w14:paraId="2AC899BE" w14:textId="77777777" w:rsidTr="0079408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one" w:sz="0" w:space="0" w:color="auto"/>
            </w:tcBorders>
            <w:shd w:val="clear" w:color="auto" w:fill="E1EFDB"/>
            <w:hideMark/>
          </w:tcPr>
          <w:p w14:paraId="7D34B023" w14:textId="77777777" w:rsidR="00786C87" w:rsidRPr="00786C87" w:rsidRDefault="00786C87" w:rsidP="00786C87">
            <w:pPr>
              <w:pStyle w:val="BodyText"/>
              <w:numPr>
                <w:ilvl w:val="0"/>
                <w:numId w:val="3"/>
              </w:numPr>
              <w:tabs>
                <w:tab w:val="left" w:pos="8679"/>
              </w:tabs>
              <w:spacing w:afterLines="0" w:after="0" w:line="360" w:lineRule="auto"/>
              <w:ind w:left="714" w:hanging="357"/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</w:pPr>
            <w:r w:rsidRPr="00786C87"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  <w:t>Code of Conduct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 xml:space="preserve"> 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ab/>
            </w:r>
            <w:sdt>
              <w:sdtPr>
                <w:rPr>
                  <w:rFonts w:ascii="Calibri" w:eastAsia="Wingdings" w:hAnsi="Calibri"/>
                  <w:color w:val="28AA5C"/>
                  <w:sz w:val="24"/>
                  <w:szCs w:val="24"/>
                </w:rPr>
                <w:id w:val="2067534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6C87">
                  <w:rPr>
                    <w:rFonts w:ascii="Segoe UI Symbol" w:eastAsia="MS Gothic" w:hAnsi="Segoe UI Symbol" w:cs="Segoe UI Symbol"/>
                    <w:b w:val="0"/>
                    <w:bCs w:val="0"/>
                    <w:color w:val="28AA5C"/>
                    <w:sz w:val="24"/>
                    <w:szCs w:val="24"/>
                  </w:rPr>
                  <w:t>☐</w:t>
                </w:r>
              </w:sdtContent>
            </w:sdt>
          </w:p>
          <w:p w14:paraId="695631FD" w14:textId="77777777" w:rsidR="00786C87" w:rsidRPr="00786C87" w:rsidRDefault="00786C87" w:rsidP="00786C87">
            <w:pPr>
              <w:pStyle w:val="BodyText"/>
              <w:numPr>
                <w:ilvl w:val="0"/>
                <w:numId w:val="3"/>
              </w:numPr>
              <w:tabs>
                <w:tab w:val="left" w:pos="8679"/>
              </w:tabs>
              <w:spacing w:afterLines="0" w:after="0" w:line="360" w:lineRule="auto"/>
              <w:ind w:left="714" w:hanging="357"/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</w:pPr>
            <w:r w:rsidRPr="00786C87">
              <w:rPr>
                <w:rFonts w:ascii="Calibri" w:hAnsi="Calibri"/>
                <w:b w:val="0"/>
                <w:bCs w:val="0"/>
                <w:color w:val="3B4B56"/>
                <w:sz w:val="24"/>
                <w:szCs w:val="24"/>
              </w:rPr>
              <w:t>Acknowledgment of Policies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 xml:space="preserve"> </w:t>
            </w:r>
            <w:r w:rsidRPr="00786C87">
              <w:rPr>
                <w:rFonts w:ascii="Calibri" w:hAnsi="Calibri" w:cstheme="majorHAnsi"/>
                <w:b w:val="0"/>
                <w:bCs w:val="0"/>
                <w:color w:val="3B4B56"/>
              </w:rPr>
              <w:tab/>
            </w:r>
            <w:sdt>
              <w:sdtPr>
                <w:rPr>
                  <w:rFonts w:ascii="Calibri" w:eastAsia="Wingdings" w:hAnsi="Calibri"/>
                  <w:color w:val="28AA5C"/>
                  <w:sz w:val="24"/>
                  <w:szCs w:val="24"/>
                </w:rPr>
                <w:id w:val="1855909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6C87">
                  <w:rPr>
                    <w:rFonts w:ascii="Segoe UI Symbol" w:eastAsia="MS Gothic" w:hAnsi="Segoe UI Symbol" w:cs="Segoe UI Symbol"/>
                    <w:b w:val="0"/>
                    <w:bCs w:val="0"/>
                    <w:color w:val="28AA5C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6CBED7E6" w14:textId="77777777" w:rsidR="00786C87" w:rsidRPr="00786C87" w:rsidRDefault="00786C87" w:rsidP="00786C87">
      <w:pPr>
        <w:pStyle w:val="BodyText"/>
        <w:tabs>
          <w:tab w:val="left" w:pos="8679"/>
        </w:tabs>
        <w:spacing w:afterLines="0" w:after="0" w:line="360" w:lineRule="auto"/>
        <w:jc w:val="both"/>
        <w:rPr>
          <w:rFonts w:ascii="Calibri" w:hAnsi="Calibri"/>
          <w:color w:val="3B4B56"/>
          <w:sz w:val="10"/>
          <w:szCs w:val="10"/>
        </w:rPr>
      </w:pPr>
    </w:p>
    <w:sectPr w:rsidR="00786C87" w:rsidRPr="00786C87" w:rsidSect="00E15C58">
      <w:headerReference w:type="even" r:id="rId8"/>
      <w:footerReference w:type="default" r:id="rId9"/>
      <w:headerReference w:type="first" r:id="rId10"/>
      <w:footerReference w:type="first" r:id="rId11"/>
      <w:pgSz w:w="11900" w:h="16840"/>
      <w:pgMar w:top="1021" w:right="1021" w:bottom="680" w:left="1021" w:header="1021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3A15C3" w14:textId="77777777" w:rsidR="001A4D4F" w:rsidRDefault="001A4D4F" w:rsidP="00724C73">
      <w:r>
        <w:separator/>
      </w:r>
    </w:p>
  </w:endnote>
  <w:endnote w:type="continuationSeparator" w:id="0">
    <w:p w14:paraId="473799EC" w14:textId="77777777" w:rsidR="001A4D4F" w:rsidRDefault="001A4D4F" w:rsidP="00724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B78FAC" w14:textId="77777777" w:rsidR="00724C73" w:rsidRDefault="00D47E49">
    <w:pPr>
      <w:pStyle w:val="Footer"/>
    </w:pPr>
    <w:r>
      <w:rPr>
        <w:noProof/>
      </w:rPr>
      <w:drawing>
        <wp:inline distT="0" distB="0" distL="0" distR="0" wp14:anchorId="2130883A" wp14:editId="67CF0413">
          <wp:extent cx="6259830" cy="1078230"/>
          <wp:effectExtent l="0" t="0" r="127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9830" cy="1078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29F30" w14:textId="77777777" w:rsidR="002C30B1" w:rsidRDefault="00D47E49">
    <w:pPr>
      <w:pStyle w:val="Footer"/>
    </w:pPr>
    <w:r>
      <w:rPr>
        <w:noProof/>
      </w:rPr>
      <w:drawing>
        <wp:inline distT="0" distB="0" distL="0" distR="0" wp14:anchorId="06858EF9" wp14:editId="5CA7CE52">
          <wp:extent cx="6259830" cy="1078230"/>
          <wp:effectExtent l="0" t="0" r="1270" b="127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9830" cy="1078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ED00FC" w14:textId="77777777" w:rsidR="001A4D4F" w:rsidRDefault="001A4D4F" w:rsidP="00724C73">
      <w:r>
        <w:separator/>
      </w:r>
    </w:p>
  </w:footnote>
  <w:footnote w:type="continuationSeparator" w:id="0">
    <w:p w14:paraId="6312E575" w14:textId="77777777" w:rsidR="001A4D4F" w:rsidRDefault="001A4D4F" w:rsidP="00724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D9680" w14:textId="77777777" w:rsidR="00724C73" w:rsidRDefault="001A4D4F">
    <w:pPr>
      <w:pStyle w:val="Header"/>
    </w:pPr>
    <w:r>
      <w:rPr>
        <w:noProof/>
      </w:rPr>
      <w:pict w14:anchorId="76A300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244890" o:spid="_x0000_s2049" type="#_x0000_t75" alt="/Volumes/Client Files/01 Job Files/0283 Hone/Workings/02 Letterhead/HONE Watermark.pdf" style="position:absolute;margin-left:0;margin-top:0;width:595pt;height:842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11F7A0" w14:textId="77777777" w:rsidR="00724C73" w:rsidRDefault="002C30B1">
    <w:pPr>
      <w:pStyle w:val="Header"/>
    </w:pPr>
    <w:r>
      <w:rPr>
        <w:noProof/>
      </w:rPr>
      <w:drawing>
        <wp:inline distT="0" distB="0" distL="0" distR="0" wp14:anchorId="35388EE6" wp14:editId="5C0B242A">
          <wp:extent cx="3536962" cy="806450"/>
          <wp:effectExtent l="0" t="0" r="6350" b="0"/>
          <wp:docPr id="6" name="Picture 6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3486" b="55194"/>
                  <a:stretch/>
                </pic:blipFill>
                <pic:spPr bwMode="auto">
                  <a:xfrm>
                    <a:off x="0" y="0"/>
                    <a:ext cx="3537585" cy="8065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45ECA"/>
    <w:multiLevelType w:val="hybridMultilevel"/>
    <w:tmpl w:val="E548AD54"/>
    <w:lvl w:ilvl="0" w:tplc="B33C7312">
      <w:start w:val="1"/>
      <w:numFmt w:val="bullet"/>
      <w:lvlText w:val=""/>
      <w:lvlJc w:val="left"/>
      <w:pPr>
        <w:ind w:left="961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32C69"/>
    <w:multiLevelType w:val="hybridMultilevel"/>
    <w:tmpl w:val="C1D0EB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846F2"/>
    <w:multiLevelType w:val="hybridMultilevel"/>
    <w:tmpl w:val="D9CC1F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84303D"/>
    <w:multiLevelType w:val="multilevel"/>
    <w:tmpl w:val="8B42F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07B7D4F"/>
    <w:multiLevelType w:val="hybridMultilevel"/>
    <w:tmpl w:val="D7100C82"/>
    <w:lvl w:ilvl="0" w:tplc="AF98F38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972"/>
    <w:rsid w:val="000C1C29"/>
    <w:rsid w:val="0017787F"/>
    <w:rsid w:val="001A4D4F"/>
    <w:rsid w:val="001F7756"/>
    <w:rsid w:val="002C30B1"/>
    <w:rsid w:val="002E2708"/>
    <w:rsid w:val="002E69DB"/>
    <w:rsid w:val="00354AEB"/>
    <w:rsid w:val="00365AD6"/>
    <w:rsid w:val="003D376E"/>
    <w:rsid w:val="00431D75"/>
    <w:rsid w:val="00472E80"/>
    <w:rsid w:val="004D2BD7"/>
    <w:rsid w:val="0059517E"/>
    <w:rsid w:val="0059562A"/>
    <w:rsid w:val="00633368"/>
    <w:rsid w:val="00692C1F"/>
    <w:rsid w:val="0071119D"/>
    <w:rsid w:val="00724C73"/>
    <w:rsid w:val="007705B7"/>
    <w:rsid w:val="00786C87"/>
    <w:rsid w:val="007F6F4B"/>
    <w:rsid w:val="00804453"/>
    <w:rsid w:val="0081737F"/>
    <w:rsid w:val="00870E06"/>
    <w:rsid w:val="008B36E6"/>
    <w:rsid w:val="0093772C"/>
    <w:rsid w:val="009F324B"/>
    <w:rsid w:val="00A24840"/>
    <w:rsid w:val="00A803EF"/>
    <w:rsid w:val="00C21D45"/>
    <w:rsid w:val="00C77152"/>
    <w:rsid w:val="00CB4FE7"/>
    <w:rsid w:val="00D27B39"/>
    <w:rsid w:val="00D47E49"/>
    <w:rsid w:val="00E07972"/>
    <w:rsid w:val="00E15C58"/>
    <w:rsid w:val="00E71529"/>
    <w:rsid w:val="00EE2538"/>
    <w:rsid w:val="00F73E2D"/>
    <w:rsid w:val="00F965E8"/>
    <w:rsid w:val="00FE1080"/>
    <w:rsid w:val="00FE7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F8D9BD8"/>
  <w15:chartTrackingRefBased/>
  <w15:docId w15:val="{C05AB7FA-6421-473B-BEF9-4F38799B7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sid w:val="007705B7"/>
    <w:rPr>
      <w:rFonts w:ascii="Calibri Light" w:hAnsi="Calibri Light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119D"/>
    <w:pPr>
      <w:keepNext/>
      <w:keepLines/>
      <w:spacing w:before="240" w:after="240"/>
      <w:outlineLvl w:val="0"/>
    </w:pPr>
    <w:rPr>
      <w:rFonts w:ascii="Calibri" w:eastAsiaTheme="majorEastAsia" w:hAnsi="Calibri" w:cstheme="majorBidi"/>
      <w:b/>
      <w:color w:val="28AA5C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119D"/>
    <w:pPr>
      <w:keepNext/>
      <w:keepLines/>
      <w:spacing w:before="40" w:after="40"/>
      <w:outlineLvl w:val="1"/>
    </w:pPr>
    <w:rPr>
      <w:rFonts w:ascii="Calibri" w:eastAsiaTheme="majorEastAsia" w:hAnsi="Calibri" w:cstheme="majorBidi"/>
      <w:b/>
      <w:color w:val="28AA5C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119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8AA5C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705B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8AA5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7705B7"/>
    <w:pPr>
      <w:autoSpaceDE w:val="0"/>
      <w:autoSpaceDN w:val="0"/>
      <w:adjustRightInd w:val="0"/>
      <w:spacing w:afterLines="100" w:after="100"/>
    </w:pPr>
    <w:rPr>
      <w:rFonts w:cs="Arial"/>
      <w:szCs w:val="18"/>
      <w:lang w:val="en-AU"/>
    </w:rPr>
  </w:style>
  <w:style w:type="character" w:customStyle="1" w:styleId="BodyTextChar">
    <w:name w:val="Body Text Char"/>
    <w:basedOn w:val="DefaultParagraphFont"/>
    <w:link w:val="BodyText"/>
    <w:rsid w:val="007705B7"/>
    <w:rPr>
      <w:rFonts w:ascii="Calibri Light" w:hAnsi="Calibri Light" w:cs="Arial"/>
      <w:sz w:val="20"/>
      <w:szCs w:val="18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724C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4C73"/>
  </w:style>
  <w:style w:type="paragraph" w:styleId="Footer">
    <w:name w:val="footer"/>
    <w:basedOn w:val="Normal"/>
    <w:link w:val="FooterChar"/>
    <w:uiPriority w:val="99"/>
    <w:unhideWhenUsed/>
    <w:rsid w:val="00724C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4C73"/>
  </w:style>
  <w:style w:type="paragraph" w:styleId="BalloonText">
    <w:name w:val="Balloon Text"/>
    <w:basedOn w:val="Normal"/>
    <w:link w:val="BalloonTextChar"/>
    <w:uiPriority w:val="99"/>
    <w:semiHidden/>
    <w:unhideWhenUsed/>
    <w:rsid w:val="00724C7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C73"/>
    <w:rPr>
      <w:rFonts w:ascii="Times New Roman" w:hAnsi="Times New Roman" w:cs="Times New Roman"/>
      <w:sz w:val="18"/>
      <w:szCs w:val="18"/>
    </w:rPr>
  </w:style>
  <w:style w:type="paragraph" w:customStyle="1" w:styleId="DateandRecipient">
    <w:name w:val="Date and Recipient"/>
    <w:basedOn w:val="Normal"/>
    <w:rsid w:val="00D27B39"/>
    <w:pPr>
      <w:spacing w:before="600"/>
    </w:pPr>
    <w:rPr>
      <w:rFonts w:eastAsiaTheme="minorEastAsia"/>
      <w:color w:val="404040" w:themeColor="text1" w:themeTint="BF"/>
      <w:szCs w:val="22"/>
    </w:rPr>
  </w:style>
  <w:style w:type="paragraph" w:styleId="Closing">
    <w:name w:val="Closing"/>
    <w:basedOn w:val="Normal"/>
    <w:link w:val="ClosingChar"/>
    <w:unhideWhenUsed/>
    <w:rsid w:val="00D27B39"/>
    <w:pPr>
      <w:spacing w:before="200"/>
    </w:pPr>
    <w:rPr>
      <w:rFonts w:eastAsiaTheme="minorEastAsia"/>
      <w:color w:val="404040" w:themeColor="text1" w:themeTint="BF"/>
      <w:szCs w:val="22"/>
    </w:rPr>
  </w:style>
  <w:style w:type="character" w:customStyle="1" w:styleId="ClosingChar">
    <w:name w:val="Closing Char"/>
    <w:basedOn w:val="DefaultParagraphFont"/>
    <w:link w:val="Closing"/>
    <w:rsid w:val="00D27B39"/>
    <w:rPr>
      <w:rFonts w:eastAsiaTheme="minorEastAsia"/>
      <w:color w:val="404040" w:themeColor="text1" w:themeTint="BF"/>
      <w:sz w:val="20"/>
      <w:szCs w:val="22"/>
    </w:rPr>
  </w:style>
  <w:style w:type="paragraph" w:customStyle="1" w:styleId="BasicParagraph">
    <w:name w:val="[Basic Paragraph]"/>
    <w:basedOn w:val="Normal"/>
    <w:uiPriority w:val="99"/>
    <w:rsid w:val="00D27B3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D47E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7E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D47E49"/>
    <w:rPr>
      <w:rFonts w:asciiTheme="minorHAnsi" w:hAnsiTheme="minorHAnsi"/>
      <w:b/>
      <w:bCs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1119D"/>
    <w:rPr>
      <w:rFonts w:ascii="Calibri" w:eastAsiaTheme="majorEastAsia" w:hAnsi="Calibri" w:cstheme="majorBidi"/>
      <w:b/>
      <w:color w:val="28AA5C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1119D"/>
    <w:rPr>
      <w:rFonts w:ascii="Calibri" w:eastAsiaTheme="majorEastAsia" w:hAnsi="Calibri" w:cstheme="majorBidi"/>
      <w:b/>
      <w:color w:val="28AA5C"/>
      <w:sz w:val="36"/>
      <w:szCs w:val="26"/>
    </w:rPr>
  </w:style>
  <w:style w:type="character" w:styleId="IntenseEmphasis">
    <w:name w:val="Intense Emphasis"/>
    <w:basedOn w:val="DefaultParagraphFont"/>
    <w:uiPriority w:val="21"/>
    <w:qFormat/>
    <w:rsid w:val="00D47E49"/>
    <w:rPr>
      <w:i/>
      <w:iCs/>
      <w:color w:val="28AA5C"/>
    </w:rPr>
  </w:style>
  <w:style w:type="paragraph" w:styleId="IntenseQuote">
    <w:name w:val="Intense Quote"/>
    <w:basedOn w:val="Normal"/>
    <w:next w:val="Normal"/>
    <w:link w:val="IntenseQuoteChar"/>
    <w:uiPriority w:val="30"/>
    <w:rsid w:val="00D47E49"/>
    <w:pPr>
      <w:framePr w:wrap="around" w:vAnchor="text" w:hAnchor="text" w:y="1"/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2" w:right="862"/>
      <w:jc w:val="center"/>
    </w:pPr>
    <w:rPr>
      <w:i/>
      <w:iCs/>
      <w:color w:val="28AA5C"/>
      <w:lang w:val="en-AU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7E49"/>
    <w:rPr>
      <w:i/>
      <w:iCs/>
      <w:color w:val="28AA5C"/>
      <w:lang w:val="en-AU"/>
    </w:rPr>
  </w:style>
  <w:style w:type="character" w:styleId="IntenseReference">
    <w:name w:val="Intense Reference"/>
    <w:basedOn w:val="DefaultParagraphFont"/>
    <w:uiPriority w:val="32"/>
    <w:qFormat/>
    <w:rsid w:val="00D47E49"/>
    <w:rPr>
      <w:b/>
      <w:bCs/>
      <w:smallCaps/>
      <w:color w:val="28AA5C"/>
      <w:spacing w:val="5"/>
    </w:rPr>
  </w:style>
  <w:style w:type="character" w:customStyle="1" w:styleId="Heading3Char">
    <w:name w:val="Heading 3 Char"/>
    <w:basedOn w:val="DefaultParagraphFont"/>
    <w:link w:val="Heading3"/>
    <w:uiPriority w:val="9"/>
    <w:rsid w:val="0071119D"/>
    <w:rPr>
      <w:rFonts w:asciiTheme="majorHAnsi" w:eastAsiaTheme="majorEastAsia" w:hAnsiTheme="majorHAnsi" w:cstheme="majorBidi"/>
      <w:color w:val="28AA5C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7705B7"/>
    <w:rPr>
      <w:rFonts w:asciiTheme="majorHAnsi" w:eastAsiaTheme="majorEastAsia" w:hAnsiTheme="majorHAnsi" w:cstheme="majorBidi"/>
      <w:i/>
      <w:iCs/>
      <w:color w:val="28AA5C"/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7756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F7756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1F7756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1F7756"/>
    <w:rPr>
      <w:i/>
      <w:iCs/>
    </w:rPr>
  </w:style>
  <w:style w:type="paragraph" w:styleId="NoSpacing">
    <w:name w:val="No Spacing"/>
    <w:uiPriority w:val="1"/>
    <w:qFormat/>
    <w:rsid w:val="0071119D"/>
    <w:rPr>
      <w:rFonts w:ascii="Calibri Light" w:hAnsi="Calibri Light"/>
      <w:sz w:val="20"/>
    </w:rPr>
  </w:style>
  <w:style w:type="table" w:styleId="TableGrid">
    <w:name w:val="Table Grid"/>
    <w:basedOn w:val="TableNormal"/>
    <w:uiPriority w:val="39"/>
    <w:rsid w:val="00CB4F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1529"/>
    <w:pPr>
      <w:spacing w:after="160" w:line="259" w:lineRule="auto"/>
      <w:ind w:left="720"/>
      <w:contextualSpacing/>
    </w:pPr>
    <w:rPr>
      <w:rFonts w:asciiTheme="minorHAnsi" w:hAnsiTheme="minorHAnsi"/>
      <w:sz w:val="22"/>
      <w:szCs w:val="22"/>
      <w:lang w:val="en-GB"/>
    </w:rPr>
  </w:style>
  <w:style w:type="table" w:styleId="GridTable1Light-Accent6">
    <w:name w:val="Grid Table 1 Light Accent 6"/>
    <w:basedOn w:val="TableNormal"/>
    <w:uiPriority w:val="46"/>
    <w:rsid w:val="00E71529"/>
    <w:pPr>
      <w:jc w:val="both"/>
    </w:pPr>
    <w:rPr>
      <w:sz w:val="22"/>
      <w:szCs w:val="22"/>
      <w:lang w:val="en-AU"/>
    </w:r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1Light-Accent6">
    <w:name w:val="List Table 1 Light Accent 6"/>
    <w:basedOn w:val="TableNormal"/>
    <w:uiPriority w:val="46"/>
    <w:rsid w:val="00E71529"/>
    <w:pPr>
      <w:jc w:val="both"/>
    </w:pPr>
    <w:rPr>
      <w:sz w:val="22"/>
      <w:szCs w:val="22"/>
      <w:lang w:val="en-A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33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errayMcWhirter\AppData\Local\Microsoft\Windows\INetCache\Content.Outlook\CO61T836\PerformHR%20Employee%20File%20Compliance%20Checklist%20(00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9FFE1C5-E03A-4340-9B65-1A40B678A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PerformHR Employee File Compliance Checklist (002)</Template>
  <TotalTime>1</TotalTime>
  <Pages>2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Cherray McWhirter</dc:creator>
  <cp:keywords/>
  <dc:description/>
  <cp:lastModifiedBy>Monique Lowe</cp:lastModifiedBy>
  <cp:revision>2</cp:revision>
  <cp:lastPrinted>2019-07-25T00:20:00Z</cp:lastPrinted>
  <dcterms:created xsi:type="dcterms:W3CDTF">2020-11-25T03:06:00Z</dcterms:created>
  <dcterms:modified xsi:type="dcterms:W3CDTF">2020-11-25T03:06:00Z</dcterms:modified>
</cp:coreProperties>
</file>